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D68" w:rsidRDefault="005D4F77" w:rsidP="00287D7C">
      <w:pPr>
        <w:pStyle w:val="Heading1"/>
        <w:rPr>
          <w:lang w:val="en-US"/>
        </w:rPr>
      </w:pPr>
      <w:r w:rsidRPr="00287D7C">
        <w:rPr>
          <w:lang w:val="cs-CZ"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CD958" wp14:editId="506ABF1D">
                <wp:simplePos x="0" y="0"/>
                <wp:positionH relativeFrom="column">
                  <wp:posOffset>-6985</wp:posOffset>
                </wp:positionH>
                <wp:positionV relativeFrom="paragraph">
                  <wp:posOffset>-982980</wp:posOffset>
                </wp:positionV>
                <wp:extent cx="2396490" cy="214630"/>
                <wp:effectExtent l="0" t="0" r="381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6490" cy="214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515" w:rsidRPr="00051CFD" w:rsidRDefault="00E25515" w:rsidP="006470F0">
                            <w:pPr>
                              <w:pStyle w:val="SenderAdress"/>
                              <w:rPr>
                                <w:sz w:val="14"/>
                                <w:szCs w:val="14"/>
                                <w:lang w:val="cs-CZ"/>
                              </w:rPr>
                            </w:pPr>
                            <w:r w:rsidRPr="0050629B">
                              <w:rPr>
                                <w:b/>
                                <w:sz w:val="14"/>
                                <w:szCs w:val="14"/>
                              </w:rPr>
                              <w:t>ABB s.r.o.,</w:t>
                            </w:r>
                            <w:r w:rsidRPr="00CE4A30">
                              <w:t xml:space="preserve"> </w:t>
                            </w:r>
                            <w:r>
                              <w:rPr>
                                <w:sz w:val="14"/>
                                <w:szCs w:val="14"/>
                                <w:lang w:val="cs-CZ"/>
                              </w:rPr>
                              <w:t xml:space="preserve">Vídeňská 117, </w:t>
                            </w:r>
                            <w:r w:rsidRPr="006470F0">
                              <w:rPr>
                                <w:sz w:val="14"/>
                                <w:szCs w:val="14"/>
                                <w:lang w:val="cs-CZ"/>
                              </w:rPr>
                              <w:t>619 00 Brno</w:t>
                            </w:r>
                            <w:r w:rsidRPr="005D7CEA">
                              <w:rPr>
                                <w:sz w:val="14"/>
                                <w:szCs w:val="14"/>
                                <w:lang w:val="cs-CZ"/>
                              </w:rPr>
                              <w:t xml:space="preserve">, </w:t>
                            </w:r>
                            <w:r>
                              <w:rPr>
                                <w:sz w:val="14"/>
                                <w:szCs w:val="14"/>
                                <w:lang w:val="cs-CZ"/>
                              </w:rPr>
                              <w:t>CZ</w:t>
                            </w:r>
                          </w:p>
                          <w:p w:rsidR="00E25515" w:rsidRPr="00CE4A30" w:rsidRDefault="00E25515" w:rsidP="00CE4A30">
                            <w:pPr>
                              <w:pStyle w:val="SenderAdress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3CD9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55pt;margin-top:-77.4pt;width:188.7pt;height:1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" filled="f" stroked="f">
                <v:textbox inset="0,0,0,0">
                  <w:txbxContent>
                    <w:p w:rsidR="00E25515" w:rsidRPr="00051CFD" w:rsidRDefault="00E25515" w:rsidP="006470F0">
                      <w:pPr>
                        <w:pStyle w:val="SenderAdress"/>
                        <w:rPr>
                          <w:sz w:val="14"/>
                          <w:szCs w:val="14"/>
                          <w:lang w:val="cs-CZ"/>
                        </w:rPr>
                      </w:pPr>
                      <w:r w:rsidRPr="0050629B">
                        <w:rPr>
                          <w:b/>
                          <w:sz w:val="14"/>
                          <w:szCs w:val="14"/>
                        </w:rPr>
                        <w:t>ABB s.r.o.,</w:t>
                      </w:r>
                      <w:r w:rsidRPr="00CE4A30">
                        <w:t xml:space="preserve"> </w:t>
                      </w:r>
                      <w:r>
                        <w:rPr>
                          <w:sz w:val="14"/>
                          <w:szCs w:val="14"/>
                          <w:lang w:val="cs-CZ"/>
                        </w:rPr>
                        <w:t xml:space="preserve">Vídeňská 117, </w:t>
                      </w:r>
                      <w:r w:rsidRPr="006470F0">
                        <w:rPr>
                          <w:sz w:val="14"/>
                          <w:szCs w:val="14"/>
                          <w:lang w:val="cs-CZ"/>
                        </w:rPr>
                        <w:t>619 00 Brno</w:t>
                      </w:r>
                      <w:r w:rsidRPr="005D7CEA">
                        <w:rPr>
                          <w:sz w:val="14"/>
                          <w:szCs w:val="14"/>
                          <w:lang w:val="cs-CZ"/>
                        </w:rPr>
                        <w:t xml:space="preserve">, </w:t>
                      </w:r>
                      <w:r>
                        <w:rPr>
                          <w:sz w:val="14"/>
                          <w:szCs w:val="14"/>
                          <w:lang w:val="cs-CZ"/>
                        </w:rPr>
                        <w:t>CZ</w:t>
                      </w:r>
                    </w:p>
                    <w:p w:rsidR="00E25515" w:rsidRPr="00CE4A30" w:rsidRDefault="00E25515" w:rsidP="00CE4A30">
                      <w:pPr>
                        <w:pStyle w:val="SenderAdress"/>
                      </w:pPr>
                    </w:p>
                  </w:txbxContent>
                </v:textbox>
              </v:shape>
            </w:pict>
          </mc:Fallback>
        </mc:AlternateContent>
      </w:r>
      <w:r w:rsidR="00E92422" w:rsidRPr="00287D7C">
        <w:rPr>
          <w:lang w:val="cs-CZ"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92FBC1" wp14:editId="5AD0D9C1">
                <wp:simplePos x="0" y="0"/>
                <wp:positionH relativeFrom="column">
                  <wp:posOffset>3171190</wp:posOffset>
                </wp:positionH>
                <wp:positionV relativeFrom="paragraph">
                  <wp:posOffset>-1075690</wp:posOffset>
                </wp:positionV>
                <wp:extent cx="2838615" cy="1212111"/>
                <wp:effectExtent l="0" t="0" r="0" b="762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615" cy="12121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Ind w:w="108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3"/>
                              <w:gridCol w:w="3965"/>
                            </w:tblGrid>
                            <w:tr w:rsidR="00E25515" w:rsidRPr="00C77FB5" w:rsidTr="00087C05">
                              <w:trPr>
                                <w:trHeight w:val="265"/>
                              </w:trPr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pStyle w:val="ReferenceTitles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B500CE">
                                    <w:rPr>
                                      <w:sz w:val="14"/>
                                      <w:szCs w:val="14"/>
                                    </w:rPr>
                                    <w:t>Od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vAlign w:val="center"/>
                                </w:tcPr>
                                <w:p w:rsidR="00763E94" w:rsidRDefault="00E25515" w:rsidP="00087C05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Vladimíra Voroninová</w:t>
                                  </w:r>
                                  <w:r w:rsidR="00763E94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,</w:t>
                                  </w:r>
                                </w:p>
                                <w:p w:rsidR="00E25515" w:rsidRPr="00B500CE" w:rsidRDefault="00763E94" w:rsidP="00763E94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LBU supply manager</w:t>
                                  </w:r>
                                </w:p>
                              </w:tc>
                            </w:tr>
                            <w:tr w:rsidR="00E25515" w:rsidRPr="00C77FB5" w:rsidTr="00087C05">
                              <w:trPr>
                                <w:trHeight w:val="265"/>
                              </w:trPr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pStyle w:val="ReferenceTitles"/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</w:pPr>
                                  <w:r w:rsidRPr="00B500CE"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  <w:t>Divize/BU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EPMV</w:t>
                                  </w:r>
                                </w:p>
                              </w:tc>
                            </w:tr>
                            <w:tr w:rsidR="00E25515" w:rsidRPr="00C77FB5" w:rsidTr="00087C05">
                              <w:trPr>
                                <w:trHeight w:val="265"/>
                              </w:trPr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pStyle w:val="ReferenceTitles"/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</w:pPr>
                                  <w:r w:rsidRPr="00B500CE"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  <w:t>Telefon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vAlign w:val="center"/>
                                </w:tcPr>
                                <w:p w:rsidR="00E25515" w:rsidRPr="00B500CE" w:rsidRDefault="00E25515" w:rsidP="00087C05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</w:pPr>
                                  <w:r w:rsidRPr="00087C05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+420 547 152 850</w:t>
                                  </w:r>
                                </w:p>
                              </w:tc>
                            </w:tr>
                            <w:tr w:rsidR="00E25515" w:rsidRPr="00C77FB5" w:rsidTr="00087C05">
                              <w:trPr>
                                <w:trHeight w:val="265"/>
                              </w:trPr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pStyle w:val="ReferenceTitles"/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</w:pPr>
                                  <w:r w:rsidRPr="00B500CE"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  <w:t>E-mail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vAlign w:val="center"/>
                                </w:tcPr>
                                <w:p w:rsidR="00E25515" w:rsidRPr="00B500CE" w:rsidRDefault="00E25515" w:rsidP="00087C05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vladimira.voroninova</w:t>
                                  </w:r>
                                  <w:r w:rsidRPr="00B500CE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@cz.abb.com</w:t>
                                  </w:r>
                                </w:p>
                              </w:tc>
                            </w:tr>
                            <w:tr w:rsidR="00E25515" w:rsidRPr="00C77FB5" w:rsidTr="00087C05">
                              <w:trPr>
                                <w:trHeight w:val="265"/>
                              </w:trPr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pStyle w:val="ReferenceTitles"/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</w:pPr>
                                  <w:r w:rsidRPr="00B500CE"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  <w:t>Cc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vAlign w:val="center"/>
                                </w:tcPr>
                                <w:p w:rsidR="00E25515" w:rsidRPr="00B500CE" w:rsidRDefault="00E25515" w:rsidP="00CB0EDD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t>Karel Vorel</w:t>
                                  </w:r>
                                </w:p>
                              </w:tc>
                            </w:tr>
                            <w:tr w:rsidR="00E25515" w:rsidRPr="00C77FB5" w:rsidTr="00087C05">
                              <w:trPr>
                                <w:trHeight w:val="265"/>
                              </w:trPr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pStyle w:val="ReferenceTitles"/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</w:pPr>
                                  <w:r w:rsidRPr="00B500CE">
                                    <w:rPr>
                                      <w:sz w:val="14"/>
                                      <w:szCs w:val="14"/>
                                      <w:lang w:val="cs-CZ"/>
                                    </w:rPr>
                                    <w:t>Datum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vAlign w:val="center"/>
                                </w:tcPr>
                                <w:p w:rsidR="00E25515" w:rsidRPr="00B500CE" w:rsidRDefault="00E25515" w:rsidP="00E25515">
                                  <w:pPr>
                                    <w:spacing w:line="240" w:lineRule="auto"/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</w:pPr>
                                  <w:r w:rsidRPr="00B500CE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fldChar w:fldCharType="begin"/>
                                  </w:r>
                                  <w:r w:rsidRPr="00B500CE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instrText xml:space="preserve"> DATE  \@ "d.</w:instrTex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instrText xml:space="preserve"> </w:instrText>
                                  </w:r>
                                  <w:r w:rsidRPr="00B500CE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instrText>M.</w:instrTex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instrText xml:space="preserve"> </w:instrText>
                                  </w:r>
                                  <w:r w:rsidRPr="00B500CE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instrText xml:space="preserve">yyyy"  \* MERGEFORMAT </w:instrText>
                                  </w:r>
                                  <w:r w:rsidRPr="00B500CE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fldChar w:fldCharType="separate"/>
                                  </w:r>
                                  <w:r w:rsidR="00AE311B">
                                    <w:rPr>
                                      <w:noProof/>
                                      <w:sz w:val="20"/>
                                      <w:szCs w:val="20"/>
                                      <w:lang w:val="cs-CZ"/>
                                    </w:rPr>
                                    <w:t>21. 4. 2016</w:t>
                                  </w:r>
                                  <w:r w:rsidRPr="00B500CE">
                                    <w:rPr>
                                      <w:sz w:val="20"/>
                                      <w:szCs w:val="20"/>
                                      <w:lang w:val="cs-CZ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E25515" w:rsidRPr="00C77FB5" w:rsidTr="00087C05">
                              <w:trPr>
                                <w:trHeight w:val="265"/>
                              </w:trPr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:rsidR="00E25515" w:rsidRPr="00C77FB5" w:rsidRDefault="00E25515" w:rsidP="00C5371E">
                                  <w:pPr>
                                    <w:pStyle w:val="ReferenceTitles"/>
                                  </w:pPr>
                                </w:p>
                              </w:tc>
                              <w:tc>
                                <w:tcPr>
                                  <w:tcW w:w="3965" w:type="dxa"/>
                                  <w:vAlign w:val="center"/>
                                </w:tcPr>
                                <w:p w:rsidR="00E25515" w:rsidRPr="00C77FB5" w:rsidRDefault="00E25515" w:rsidP="00C5371E">
                                  <w:pPr>
                                    <w:spacing w:line="240" w:lineRule="auto"/>
                                  </w:pPr>
                                </w:p>
                              </w:tc>
                            </w:tr>
                          </w:tbl>
                          <w:p w:rsidR="00E25515" w:rsidRPr="00C77FB5" w:rsidRDefault="00E25515" w:rsidP="00C5371E">
                            <w:pPr>
                              <w:rPr>
                                <w:sz w:val="13"/>
                                <w:szCs w:val="13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2FBC1" id="_x0000_s1027" type="#_x0000_t202" style="position:absolute;margin-left:249.7pt;margin-top:-84.7pt;width:223.5pt;height:95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" filled="f" stroked="f">
                <v:textbox inset="0,0,0,0">
                  <w:txbxContent>
                    <w:tbl>
                      <w:tblPr>
                        <w:tblStyle w:val="TableGrid"/>
                        <w:tblW w:w="0" w:type="auto"/>
                        <w:tblInd w:w="108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3"/>
                        <w:gridCol w:w="3965"/>
                      </w:tblGrid>
                      <w:tr w:rsidR="00E25515" w:rsidRPr="00C77FB5" w:rsidTr="00087C05">
                        <w:trPr>
                          <w:trHeight w:val="265"/>
                        </w:trPr>
                        <w:tc>
                          <w:tcPr>
                            <w:tcW w:w="993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pStyle w:val="ReferenceTitles"/>
                              <w:rPr>
                                <w:sz w:val="14"/>
                                <w:szCs w:val="14"/>
                              </w:rPr>
                            </w:pPr>
                            <w:r w:rsidRPr="00B500CE">
                              <w:rPr>
                                <w:sz w:val="14"/>
                                <w:szCs w:val="14"/>
                              </w:rPr>
                              <w:t>Od</w:t>
                            </w:r>
                          </w:p>
                        </w:tc>
                        <w:tc>
                          <w:tcPr>
                            <w:tcW w:w="3965" w:type="dxa"/>
                            <w:vAlign w:val="center"/>
                          </w:tcPr>
                          <w:p w:rsidR="00763E94" w:rsidRDefault="00E25515" w:rsidP="00087C05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  <w:lang w:val="cs-CZ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cs-CZ"/>
                              </w:rPr>
                              <w:t>Vladimíra Voroninová</w:t>
                            </w:r>
                            <w:r w:rsidR="00763E94">
                              <w:rPr>
                                <w:sz w:val="20"/>
                                <w:szCs w:val="20"/>
                                <w:lang w:val="cs-CZ"/>
                              </w:rPr>
                              <w:t>,</w:t>
                            </w:r>
                          </w:p>
                          <w:p w:rsidR="00E25515" w:rsidRPr="00B500CE" w:rsidRDefault="00763E94" w:rsidP="00763E94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  <w:lang w:val="cs-CZ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cs-CZ"/>
                              </w:rPr>
                              <w:t>LBU supply manager</w:t>
                            </w:r>
                          </w:p>
                        </w:tc>
                      </w:tr>
                      <w:tr w:rsidR="00E25515" w:rsidRPr="00C77FB5" w:rsidTr="00087C05">
                        <w:trPr>
                          <w:trHeight w:val="265"/>
                        </w:trPr>
                        <w:tc>
                          <w:tcPr>
                            <w:tcW w:w="993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pStyle w:val="ReferenceTitles"/>
                              <w:rPr>
                                <w:sz w:val="14"/>
                                <w:szCs w:val="14"/>
                                <w:lang w:val="cs-CZ"/>
                              </w:rPr>
                            </w:pPr>
                            <w:r w:rsidRPr="00B500CE">
                              <w:rPr>
                                <w:sz w:val="14"/>
                                <w:szCs w:val="14"/>
                                <w:lang w:val="cs-CZ"/>
                              </w:rPr>
                              <w:t>Divize/BU</w:t>
                            </w:r>
                          </w:p>
                        </w:tc>
                        <w:tc>
                          <w:tcPr>
                            <w:tcW w:w="3965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  <w:lang w:val="cs-CZ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cs-CZ"/>
                              </w:rPr>
                              <w:t>EPMV</w:t>
                            </w:r>
                          </w:p>
                        </w:tc>
                      </w:tr>
                      <w:tr w:rsidR="00E25515" w:rsidRPr="00C77FB5" w:rsidTr="00087C05">
                        <w:trPr>
                          <w:trHeight w:val="265"/>
                        </w:trPr>
                        <w:tc>
                          <w:tcPr>
                            <w:tcW w:w="993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pStyle w:val="ReferenceTitles"/>
                              <w:rPr>
                                <w:sz w:val="14"/>
                                <w:szCs w:val="14"/>
                                <w:lang w:val="cs-CZ"/>
                              </w:rPr>
                            </w:pPr>
                            <w:r w:rsidRPr="00B500CE">
                              <w:rPr>
                                <w:sz w:val="14"/>
                                <w:szCs w:val="14"/>
                                <w:lang w:val="cs-CZ"/>
                              </w:rPr>
                              <w:t>Telefon</w:t>
                            </w:r>
                          </w:p>
                        </w:tc>
                        <w:tc>
                          <w:tcPr>
                            <w:tcW w:w="3965" w:type="dxa"/>
                            <w:vAlign w:val="center"/>
                          </w:tcPr>
                          <w:p w:rsidR="00E25515" w:rsidRPr="00B500CE" w:rsidRDefault="00E25515" w:rsidP="00087C05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  <w:lang w:val="cs-CZ"/>
                              </w:rPr>
                            </w:pPr>
                            <w:r w:rsidRPr="00087C05">
                              <w:rPr>
                                <w:sz w:val="20"/>
                                <w:szCs w:val="20"/>
                                <w:lang w:val="cs-CZ"/>
                              </w:rPr>
                              <w:t>+420 547 152 850</w:t>
                            </w:r>
                          </w:p>
                        </w:tc>
                      </w:tr>
                      <w:tr w:rsidR="00E25515" w:rsidRPr="00C77FB5" w:rsidTr="00087C05">
                        <w:trPr>
                          <w:trHeight w:val="265"/>
                        </w:trPr>
                        <w:tc>
                          <w:tcPr>
                            <w:tcW w:w="993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pStyle w:val="ReferenceTitles"/>
                              <w:rPr>
                                <w:sz w:val="14"/>
                                <w:szCs w:val="14"/>
                                <w:lang w:val="cs-CZ"/>
                              </w:rPr>
                            </w:pPr>
                            <w:r w:rsidRPr="00B500CE">
                              <w:rPr>
                                <w:sz w:val="14"/>
                                <w:szCs w:val="14"/>
                                <w:lang w:val="cs-CZ"/>
                              </w:rPr>
                              <w:t>E-mail</w:t>
                            </w:r>
                          </w:p>
                        </w:tc>
                        <w:tc>
                          <w:tcPr>
                            <w:tcW w:w="3965" w:type="dxa"/>
                            <w:vAlign w:val="center"/>
                          </w:tcPr>
                          <w:p w:rsidR="00E25515" w:rsidRPr="00B500CE" w:rsidRDefault="00E25515" w:rsidP="00087C05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  <w:lang w:val="cs-CZ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cs-CZ"/>
                              </w:rPr>
                              <w:t>vladimira.voroninova</w:t>
                            </w:r>
                            <w:r w:rsidRPr="00B500CE">
                              <w:rPr>
                                <w:sz w:val="20"/>
                                <w:szCs w:val="20"/>
                                <w:lang w:val="cs-CZ"/>
                              </w:rPr>
                              <w:t>@cz.abb.com</w:t>
                            </w:r>
                          </w:p>
                        </w:tc>
                      </w:tr>
                      <w:tr w:rsidR="00E25515" w:rsidRPr="00C77FB5" w:rsidTr="00087C05">
                        <w:trPr>
                          <w:trHeight w:val="265"/>
                        </w:trPr>
                        <w:tc>
                          <w:tcPr>
                            <w:tcW w:w="993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pStyle w:val="ReferenceTitles"/>
                              <w:rPr>
                                <w:sz w:val="14"/>
                                <w:szCs w:val="14"/>
                                <w:lang w:val="cs-CZ"/>
                              </w:rPr>
                            </w:pPr>
                            <w:r w:rsidRPr="00B500CE">
                              <w:rPr>
                                <w:sz w:val="14"/>
                                <w:szCs w:val="14"/>
                                <w:lang w:val="cs-CZ"/>
                              </w:rPr>
                              <w:t>Cc</w:t>
                            </w:r>
                          </w:p>
                        </w:tc>
                        <w:tc>
                          <w:tcPr>
                            <w:tcW w:w="3965" w:type="dxa"/>
                            <w:vAlign w:val="center"/>
                          </w:tcPr>
                          <w:p w:rsidR="00E25515" w:rsidRPr="00B500CE" w:rsidRDefault="00E25515" w:rsidP="00CB0EDD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  <w:lang w:val="cs-CZ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cs-CZ"/>
                              </w:rPr>
                              <w:t>Karel Vorel</w:t>
                            </w:r>
                          </w:p>
                        </w:tc>
                      </w:tr>
                      <w:tr w:rsidR="00E25515" w:rsidRPr="00C77FB5" w:rsidTr="00087C05">
                        <w:trPr>
                          <w:trHeight w:val="265"/>
                        </w:trPr>
                        <w:tc>
                          <w:tcPr>
                            <w:tcW w:w="993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pStyle w:val="ReferenceTitles"/>
                              <w:rPr>
                                <w:sz w:val="14"/>
                                <w:szCs w:val="14"/>
                                <w:lang w:val="cs-CZ"/>
                              </w:rPr>
                            </w:pPr>
                            <w:r w:rsidRPr="00B500CE">
                              <w:rPr>
                                <w:sz w:val="14"/>
                                <w:szCs w:val="14"/>
                                <w:lang w:val="cs-CZ"/>
                              </w:rPr>
                              <w:t>Datum</w:t>
                            </w:r>
                          </w:p>
                        </w:tc>
                        <w:tc>
                          <w:tcPr>
                            <w:tcW w:w="3965" w:type="dxa"/>
                            <w:vAlign w:val="center"/>
                          </w:tcPr>
                          <w:p w:rsidR="00E25515" w:rsidRPr="00B500CE" w:rsidRDefault="00E25515" w:rsidP="00E25515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  <w:lang w:val="cs-CZ"/>
                              </w:rPr>
                            </w:pPr>
                            <w:r w:rsidRPr="00B500CE">
                              <w:rPr>
                                <w:sz w:val="20"/>
                                <w:szCs w:val="20"/>
                                <w:lang w:val="cs-CZ"/>
                              </w:rPr>
                              <w:fldChar w:fldCharType="begin"/>
                            </w:r>
                            <w:r w:rsidRPr="00B500CE">
                              <w:rPr>
                                <w:sz w:val="20"/>
                                <w:szCs w:val="20"/>
                                <w:lang w:val="cs-CZ"/>
                              </w:rPr>
                              <w:instrText xml:space="preserve"> DATE  \@ "d.</w:instrText>
                            </w:r>
                            <w:r>
                              <w:rPr>
                                <w:sz w:val="20"/>
                                <w:szCs w:val="20"/>
                                <w:lang w:val="cs-CZ"/>
                              </w:rPr>
                              <w:instrText xml:space="preserve"> </w:instrText>
                            </w:r>
                            <w:r w:rsidRPr="00B500CE">
                              <w:rPr>
                                <w:sz w:val="20"/>
                                <w:szCs w:val="20"/>
                                <w:lang w:val="cs-CZ"/>
                              </w:rPr>
                              <w:instrText>M.</w:instrText>
                            </w:r>
                            <w:r>
                              <w:rPr>
                                <w:sz w:val="20"/>
                                <w:szCs w:val="20"/>
                                <w:lang w:val="cs-CZ"/>
                              </w:rPr>
                              <w:instrText xml:space="preserve"> </w:instrText>
                            </w:r>
                            <w:r w:rsidRPr="00B500CE">
                              <w:rPr>
                                <w:sz w:val="20"/>
                                <w:szCs w:val="20"/>
                                <w:lang w:val="cs-CZ"/>
                              </w:rPr>
                              <w:instrText xml:space="preserve">yyyy"  \* MERGEFORMAT </w:instrText>
                            </w:r>
                            <w:r w:rsidRPr="00B500CE">
                              <w:rPr>
                                <w:sz w:val="20"/>
                                <w:szCs w:val="20"/>
                                <w:lang w:val="cs-CZ"/>
                              </w:rPr>
                              <w:fldChar w:fldCharType="separate"/>
                            </w:r>
                            <w:r w:rsidR="00AE311B">
                              <w:rPr>
                                <w:noProof/>
                                <w:sz w:val="20"/>
                                <w:szCs w:val="20"/>
                                <w:lang w:val="cs-CZ"/>
                              </w:rPr>
                              <w:t>21. 4. 2016</w:t>
                            </w:r>
                            <w:r w:rsidRPr="00B500CE">
                              <w:rPr>
                                <w:sz w:val="20"/>
                                <w:szCs w:val="20"/>
                                <w:lang w:val="cs-CZ"/>
                              </w:rPr>
                              <w:fldChar w:fldCharType="end"/>
                            </w:r>
                          </w:p>
                        </w:tc>
                      </w:tr>
                      <w:tr w:rsidR="00E25515" w:rsidRPr="00C77FB5" w:rsidTr="00087C05">
                        <w:trPr>
                          <w:trHeight w:val="265"/>
                        </w:trPr>
                        <w:tc>
                          <w:tcPr>
                            <w:tcW w:w="993" w:type="dxa"/>
                            <w:vAlign w:val="center"/>
                          </w:tcPr>
                          <w:p w:rsidR="00E25515" w:rsidRPr="00C77FB5" w:rsidRDefault="00E25515" w:rsidP="00C5371E">
                            <w:pPr>
                              <w:pStyle w:val="ReferenceTitles"/>
                            </w:pPr>
                          </w:p>
                        </w:tc>
                        <w:tc>
                          <w:tcPr>
                            <w:tcW w:w="3965" w:type="dxa"/>
                            <w:vAlign w:val="center"/>
                          </w:tcPr>
                          <w:p w:rsidR="00E25515" w:rsidRPr="00C77FB5" w:rsidRDefault="00E25515" w:rsidP="00C5371E">
                            <w:pPr>
                              <w:spacing w:line="240" w:lineRule="auto"/>
                            </w:pPr>
                          </w:p>
                        </w:tc>
                      </w:tr>
                    </w:tbl>
                    <w:p w:rsidR="00E25515" w:rsidRPr="00C77FB5" w:rsidRDefault="00E25515" w:rsidP="00C5371E">
                      <w:pPr>
                        <w:rPr>
                          <w:sz w:val="13"/>
                          <w:szCs w:val="13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4B97">
        <w:rPr>
          <w:b w:val="0"/>
          <w:noProof w:val="0"/>
          <w:sz w:val="20"/>
          <w:szCs w:val="20"/>
          <w:lang w:val="cs-CZ"/>
        </w:rPr>
        <w:t xml:space="preserve">To: </w:t>
      </w:r>
    </w:p>
    <w:p w:rsidR="00560D68" w:rsidRDefault="00560D68" w:rsidP="00287D7C">
      <w:pPr>
        <w:pStyle w:val="Heading1"/>
        <w:rPr>
          <w:lang w:val="en-US"/>
        </w:rPr>
      </w:pPr>
    </w:p>
    <w:p w:rsidR="00597F6D" w:rsidRPr="00597F6D" w:rsidRDefault="00597F6D" w:rsidP="00597F6D">
      <w:pPr>
        <w:rPr>
          <w:b/>
          <w:sz w:val="22"/>
          <w:u w:val="single"/>
          <w:lang w:val="en-US"/>
        </w:rPr>
      </w:pPr>
      <w:r w:rsidRPr="00597F6D">
        <w:rPr>
          <w:sz w:val="22"/>
          <w:lang w:val="en-US"/>
        </w:rPr>
        <w:t xml:space="preserve">Subject: </w:t>
      </w:r>
      <w:proofErr w:type="spellStart"/>
      <w:r w:rsidR="002635F0">
        <w:rPr>
          <w:b/>
          <w:sz w:val="22"/>
          <w:u w:val="single"/>
          <w:lang w:val="en-US"/>
        </w:rPr>
        <w:t>Roční</w:t>
      </w:r>
      <w:proofErr w:type="spellEnd"/>
      <w:r w:rsidR="002635F0">
        <w:rPr>
          <w:b/>
          <w:sz w:val="22"/>
          <w:u w:val="single"/>
          <w:lang w:val="en-US"/>
        </w:rPr>
        <w:t xml:space="preserve"> </w:t>
      </w:r>
      <w:proofErr w:type="spellStart"/>
      <w:r w:rsidR="002635F0">
        <w:rPr>
          <w:b/>
          <w:sz w:val="22"/>
          <w:u w:val="single"/>
          <w:lang w:val="en-US"/>
        </w:rPr>
        <w:t>hodnocení</w:t>
      </w:r>
      <w:proofErr w:type="spellEnd"/>
      <w:r w:rsidR="002635F0">
        <w:rPr>
          <w:b/>
          <w:sz w:val="22"/>
          <w:u w:val="single"/>
          <w:lang w:val="en-US"/>
        </w:rPr>
        <w:t xml:space="preserve"> </w:t>
      </w:r>
      <w:proofErr w:type="spellStart"/>
      <w:r w:rsidR="002635F0">
        <w:rPr>
          <w:b/>
          <w:sz w:val="22"/>
          <w:u w:val="single"/>
          <w:lang w:val="en-US"/>
        </w:rPr>
        <w:t>dodavatelů</w:t>
      </w:r>
      <w:proofErr w:type="spellEnd"/>
      <w:r w:rsidRPr="00597F6D">
        <w:rPr>
          <w:b/>
          <w:sz w:val="22"/>
          <w:u w:val="single"/>
          <w:lang w:val="en-US"/>
        </w:rPr>
        <w:t xml:space="preserve"> </w:t>
      </w:r>
    </w:p>
    <w:p w:rsidR="00560D68" w:rsidRDefault="00560D68" w:rsidP="00287D7C">
      <w:pPr>
        <w:pStyle w:val="Heading1"/>
        <w:rPr>
          <w:lang w:val="en-US"/>
        </w:rPr>
      </w:pPr>
    </w:p>
    <w:p w:rsidR="002635F0" w:rsidRDefault="002635F0" w:rsidP="002635F0">
      <w:pPr>
        <w:rPr>
          <w:sz w:val="22"/>
        </w:rPr>
      </w:pPr>
      <w:r w:rsidRPr="002635F0">
        <w:rPr>
          <w:sz w:val="22"/>
        </w:rPr>
        <w:t>Vážení,</w:t>
      </w:r>
    </w:p>
    <w:p w:rsidR="002635F0" w:rsidRPr="002635F0" w:rsidRDefault="002635F0" w:rsidP="002635F0">
      <w:pPr>
        <w:rPr>
          <w:sz w:val="22"/>
        </w:rPr>
      </w:pPr>
    </w:p>
    <w:p w:rsidR="002635F0" w:rsidRDefault="002635F0" w:rsidP="002635F0">
      <w:pPr>
        <w:rPr>
          <w:sz w:val="22"/>
        </w:rPr>
      </w:pPr>
      <w:r w:rsidRPr="002635F0">
        <w:rPr>
          <w:sz w:val="22"/>
        </w:rPr>
        <w:t>Dovolte, abychom Vás - jako významného dodavatele ABB - informovali o</w:t>
      </w:r>
      <w:r w:rsidR="009050E7">
        <w:rPr>
          <w:sz w:val="22"/>
        </w:rPr>
        <w:t xml:space="preserve"> výsledku ročního hodnocení Vaší</w:t>
      </w:r>
      <w:r w:rsidRPr="002635F0">
        <w:rPr>
          <w:sz w:val="22"/>
        </w:rPr>
        <w:t xml:space="preserve"> firmy. </w:t>
      </w:r>
    </w:p>
    <w:p w:rsidR="002635F0" w:rsidRPr="002635F0" w:rsidRDefault="002635F0" w:rsidP="002635F0">
      <w:pPr>
        <w:rPr>
          <w:sz w:val="22"/>
        </w:rPr>
      </w:pPr>
    </w:p>
    <w:p w:rsidR="002635F0" w:rsidRDefault="002635F0" w:rsidP="002635F0">
      <w:pPr>
        <w:rPr>
          <w:sz w:val="22"/>
        </w:rPr>
      </w:pPr>
      <w:r w:rsidRPr="002635F0">
        <w:rPr>
          <w:sz w:val="22"/>
        </w:rPr>
        <w:t>Za rok 2015 jsme hodnotili spolupráci s našimi dodavateli v klíčových oblastech:</w:t>
      </w:r>
    </w:p>
    <w:p w:rsidR="002635F0" w:rsidRPr="002635F0" w:rsidRDefault="002635F0" w:rsidP="002635F0">
      <w:pPr>
        <w:rPr>
          <w:sz w:val="22"/>
        </w:rPr>
      </w:pPr>
    </w:p>
    <w:p w:rsidR="002635F0" w:rsidRPr="002635F0" w:rsidRDefault="002635F0" w:rsidP="002635F0">
      <w:pPr>
        <w:pStyle w:val="ListParagraph"/>
        <w:numPr>
          <w:ilvl w:val="0"/>
          <w:numId w:val="10"/>
        </w:numPr>
        <w:tabs>
          <w:tab w:val="clear" w:pos="-3780"/>
        </w:tabs>
        <w:spacing w:after="160" w:line="259" w:lineRule="auto"/>
        <w:rPr>
          <w:sz w:val="22"/>
        </w:rPr>
      </w:pPr>
      <w:r w:rsidRPr="002635F0">
        <w:rPr>
          <w:sz w:val="22"/>
        </w:rPr>
        <w:t xml:space="preserve">Kvalita dodávek </w:t>
      </w:r>
    </w:p>
    <w:p w:rsidR="002635F0" w:rsidRPr="002635F0" w:rsidRDefault="002635F0" w:rsidP="002635F0">
      <w:pPr>
        <w:pStyle w:val="ListParagraph"/>
        <w:numPr>
          <w:ilvl w:val="0"/>
          <w:numId w:val="10"/>
        </w:numPr>
        <w:tabs>
          <w:tab w:val="clear" w:pos="-3780"/>
        </w:tabs>
        <w:spacing w:after="160" w:line="259" w:lineRule="auto"/>
        <w:rPr>
          <w:sz w:val="22"/>
        </w:rPr>
      </w:pPr>
      <w:r w:rsidRPr="002635F0">
        <w:rPr>
          <w:sz w:val="22"/>
        </w:rPr>
        <w:t>Včasnost dodávek</w:t>
      </w:r>
    </w:p>
    <w:p w:rsidR="002635F0" w:rsidRPr="002635F0" w:rsidRDefault="002635F0" w:rsidP="002635F0">
      <w:pPr>
        <w:pStyle w:val="ListParagraph"/>
        <w:numPr>
          <w:ilvl w:val="0"/>
          <w:numId w:val="10"/>
        </w:numPr>
        <w:tabs>
          <w:tab w:val="clear" w:pos="-3780"/>
        </w:tabs>
        <w:spacing w:after="160" w:line="259" w:lineRule="auto"/>
        <w:rPr>
          <w:sz w:val="22"/>
        </w:rPr>
      </w:pPr>
      <w:r w:rsidRPr="002635F0">
        <w:rPr>
          <w:sz w:val="22"/>
        </w:rPr>
        <w:t>Obchodní podmínky (cena, platební podmínky, reakce na poptávky, proaktivní přístup při hledání úspor a  inovací, ...)</w:t>
      </w:r>
    </w:p>
    <w:p w:rsidR="002635F0" w:rsidRPr="002635F0" w:rsidRDefault="002635F0" w:rsidP="002635F0">
      <w:pPr>
        <w:pStyle w:val="ListParagraph"/>
        <w:numPr>
          <w:ilvl w:val="0"/>
          <w:numId w:val="10"/>
        </w:numPr>
        <w:tabs>
          <w:tab w:val="clear" w:pos="-3780"/>
        </w:tabs>
        <w:spacing w:after="160" w:line="259" w:lineRule="auto"/>
        <w:rPr>
          <w:sz w:val="22"/>
        </w:rPr>
      </w:pPr>
      <w:r w:rsidRPr="002635F0">
        <w:rPr>
          <w:sz w:val="22"/>
        </w:rPr>
        <w:t>Úroveň výrobní technologie</w:t>
      </w:r>
    </w:p>
    <w:p w:rsidR="002635F0" w:rsidRPr="002635F0" w:rsidRDefault="002635F0" w:rsidP="002635F0">
      <w:pPr>
        <w:pStyle w:val="ListParagraph"/>
        <w:numPr>
          <w:ilvl w:val="0"/>
          <w:numId w:val="10"/>
        </w:numPr>
        <w:tabs>
          <w:tab w:val="clear" w:pos="-3780"/>
        </w:tabs>
        <w:spacing w:after="160" w:line="259" w:lineRule="auto"/>
        <w:rPr>
          <w:sz w:val="22"/>
        </w:rPr>
      </w:pPr>
      <w:r w:rsidRPr="002635F0">
        <w:rPr>
          <w:sz w:val="22"/>
        </w:rPr>
        <w:t>Řízení rizik a udržitelný rozvoj</w:t>
      </w:r>
    </w:p>
    <w:p w:rsidR="002635F0" w:rsidRPr="002635F0" w:rsidRDefault="002635F0" w:rsidP="002635F0">
      <w:pPr>
        <w:rPr>
          <w:sz w:val="22"/>
        </w:rPr>
      </w:pPr>
      <w:r w:rsidRPr="002635F0">
        <w:rPr>
          <w:sz w:val="22"/>
        </w:rPr>
        <w:t xml:space="preserve">Z celkově možných 100 % Vaše </w:t>
      </w:r>
      <w:proofErr w:type="spellStart"/>
      <w:r w:rsidRPr="002635F0">
        <w:rPr>
          <w:sz w:val="22"/>
        </w:rPr>
        <w:t>firma</w:t>
      </w:r>
      <w:proofErr w:type="spellEnd"/>
      <w:r w:rsidRPr="002635F0">
        <w:rPr>
          <w:sz w:val="22"/>
        </w:rPr>
        <w:t xml:space="preserve"> </w:t>
      </w:r>
      <w:proofErr w:type="spellStart"/>
      <w:r w:rsidRPr="002635F0">
        <w:rPr>
          <w:sz w:val="22"/>
        </w:rPr>
        <w:t>dosáhla</w:t>
      </w:r>
      <w:proofErr w:type="spellEnd"/>
      <w:r w:rsidRPr="002635F0">
        <w:rPr>
          <w:sz w:val="22"/>
        </w:rPr>
        <w:t xml:space="preserve"> </w:t>
      </w:r>
      <w:proofErr w:type="spellStart"/>
      <w:r w:rsidRPr="002635F0">
        <w:rPr>
          <w:sz w:val="22"/>
        </w:rPr>
        <w:t>výsledku</w:t>
      </w:r>
      <w:proofErr w:type="spellEnd"/>
      <w:r w:rsidRPr="002635F0">
        <w:rPr>
          <w:sz w:val="22"/>
        </w:rPr>
        <w:t xml:space="preserve"> </w:t>
      </w:r>
      <w:r w:rsidR="00AE311B">
        <w:rPr>
          <w:sz w:val="22"/>
        </w:rPr>
        <w:t>73,55</w:t>
      </w:r>
      <w:bookmarkStart w:id="0" w:name="_GoBack"/>
      <w:bookmarkEnd w:id="0"/>
      <w:r w:rsidRPr="00B3759B">
        <w:rPr>
          <w:sz w:val="22"/>
        </w:rPr>
        <w:t>%</w:t>
      </w:r>
      <w:r w:rsidRPr="002635F0">
        <w:rPr>
          <w:b/>
          <w:sz w:val="22"/>
        </w:rPr>
        <w:t xml:space="preserve"> </w:t>
      </w:r>
      <w:r w:rsidRPr="002635F0">
        <w:rPr>
          <w:sz w:val="22"/>
        </w:rPr>
        <w:t xml:space="preserve">  </w:t>
      </w:r>
    </w:p>
    <w:p w:rsidR="002635F0" w:rsidRDefault="002635F0" w:rsidP="002635F0">
      <w:pPr>
        <w:rPr>
          <w:sz w:val="22"/>
        </w:rPr>
      </w:pPr>
    </w:p>
    <w:p w:rsidR="002635F0" w:rsidRDefault="002635F0" w:rsidP="002635F0">
      <w:pPr>
        <w:rPr>
          <w:sz w:val="22"/>
        </w:rPr>
      </w:pPr>
      <w:r w:rsidRPr="002635F0">
        <w:rPr>
          <w:sz w:val="22"/>
        </w:rPr>
        <w:t>Vaše hodnocení odpovídá výkon</w:t>
      </w:r>
      <w:r w:rsidR="009050E7">
        <w:rPr>
          <w:sz w:val="22"/>
        </w:rPr>
        <w:t>n</w:t>
      </w:r>
      <w:r w:rsidRPr="002635F0">
        <w:rPr>
          <w:sz w:val="22"/>
        </w:rPr>
        <w:t xml:space="preserve">osti dodavatelů s uspokojivým výkonem. </w:t>
      </w:r>
    </w:p>
    <w:p w:rsidR="002635F0" w:rsidRPr="002635F0" w:rsidRDefault="002635F0" w:rsidP="002635F0">
      <w:pPr>
        <w:rPr>
          <w:sz w:val="22"/>
        </w:rPr>
      </w:pPr>
    </w:p>
    <w:p w:rsidR="002635F0" w:rsidRPr="002635F0" w:rsidRDefault="002635F0" w:rsidP="002635F0">
      <w:pPr>
        <w:rPr>
          <w:sz w:val="22"/>
        </w:rPr>
      </w:pPr>
      <w:r w:rsidRPr="002635F0">
        <w:rPr>
          <w:sz w:val="22"/>
        </w:rPr>
        <w:t>Blahopřejeme Vám k tomu</w:t>
      </w:r>
      <w:r w:rsidR="00386238">
        <w:rPr>
          <w:sz w:val="22"/>
        </w:rPr>
        <w:t>to</w:t>
      </w:r>
      <w:r w:rsidRPr="002635F0">
        <w:rPr>
          <w:sz w:val="22"/>
        </w:rPr>
        <w:t xml:space="preserve"> výsledku a věříme, že se Vám podaří dosáhnout úrovně 80%</w:t>
      </w:r>
      <w:r>
        <w:rPr>
          <w:sz w:val="22"/>
        </w:rPr>
        <w:t>,</w:t>
      </w:r>
      <w:r w:rsidRPr="002635F0">
        <w:rPr>
          <w:sz w:val="22"/>
        </w:rPr>
        <w:t xml:space="preserve"> která odpovídá dodavatelům se stabilně dobrou výkon</w:t>
      </w:r>
      <w:r>
        <w:rPr>
          <w:sz w:val="22"/>
        </w:rPr>
        <w:t>n</w:t>
      </w:r>
      <w:r w:rsidRPr="002635F0">
        <w:rPr>
          <w:sz w:val="22"/>
        </w:rPr>
        <w:t xml:space="preserve">ostí. </w:t>
      </w:r>
    </w:p>
    <w:p w:rsidR="002635F0" w:rsidRPr="002635F0" w:rsidRDefault="002635F0" w:rsidP="002635F0">
      <w:pPr>
        <w:rPr>
          <w:sz w:val="22"/>
        </w:rPr>
      </w:pPr>
    </w:p>
    <w:p w:rsidR="002635F0" w:rsidRDefault="002635F0" w:rsidP="002635F0">
      <w:pPr>
        <w:rPr>
          <w:sz w:val="22"/>
        </w:rPr>
      </w:pPr>
      <w:r w:rsidRPr="002635F0">
        <w:rPr>
          <w:sz w:val="22"/>
        </w:rPr>
        <w:t xml:space="preserve">Těšíme se na další spolupráci </w:t>
      </w:r>
    </w:p>
    <w:p w:rsidR="002635F0" w:rsidRPr="002635F0" w:rsidRDefault="002635F0" w:rsidP="002635F0">
      <w:pPr>
        <w:rPr>
          <w:sz w:val="22"/>
        </w:rPr>
      </w:pPr>
    </w:p>
    <w:p w:rsidR="002635F0" w:rsidRDefault="002635F0" w:rsidP="002635F0">
      <w:pPr>
        <w:rPr>
          <w:sz w:val="22"/>
        </w:rPr>
      </w:pPr>
      <w:r w:rsidRPr="002635F0">
        <w:rPr>
          <w:sz w:val="22"/>
        </w:rPr>
        <w:t>S pozdravem</w:t>
      </w:r>
    </w:p>
    <w:p w:rsidR="00CB0EDD" w:rsidRDefault="00CB0EDD" w:rsidP="00CB0EDD">
      <w:pPr>
        <w:pStyle w:val="scfbrieftext"/>
        <w:spacing w:line="300" w:lineRule="auto"/>
        <w:jc w:val="both"/>
        <w:rPr>
          <w:szCs w:val="22"/>
          <w:lang w:val="en-GB"/>
        </w:rPr>
      </w:pPr>
      <w:r w:rsidRPr="009678DA">
        <w:rPr>
          <w:noProof/>
          <w:lang w:val="cs-CZ" w:eastAsia="cs-CZ"/>
        </w:rPr>
        <w:drawing>
          <wp:inline distT="0" distB="0" distL="0" distR="0" wp14:anchorId="4D002CE3" wp14:editId="1AC6E8B1">
            <wp:extent cx="1623010" cy="7143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699" cy="71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cs-CZ" w:eastAsia="cs-CZ"/>
        </w:rPr>
        <w:tab/>
      </w:r>
      <w:r>
        <w:rPr>
          <w:noProof/>
          <w:lang w:val="cs-CZ" w:eastAsia="cs-CZ"/>
        </w:rPr>
        <w:tab/>
      </w:r>
      <w:r>
        <w:rPr>
          <w:noProof/>
          <w:lang w:val="cs-CZ" w:eastAsia="cs-CZ"/>
        </w:rPr>
        <w:tab/>
      </w:r>
      <w:r>
        <w:rPr>
          <w:noProof/>
          <w:lang w:val="cs-CZ" w:eastAsia="cs-CZ"/>
        </w:rPr>
        <w:tab/>
      </w:r>
      <w:r>
        <w:rPr>
          <w:noProof/>
          <w:lang w:val="cs-CZ" w:eastAsia="cs-CZ"/>
        </w:rPr>
        <w:tab/>
      </w:r>
      <w:r>
        <w:rPr>
          <w:noProof/>
          <w:szCs w:val="22"/>
          <w:lang w:val="cs-CZ" w:eastAsia="cs-CZ"/>
        </w:rPr>
        <w:drawing>
          <wp:inline distT="0" distB="0" distL="0" distR="0" wp14:anchorId="5BD99B2D" wp14:editId="4622F520">
            <wp:extent cx="1745615" cy="854710"/>
            <wp:effectExtent l="0" t="0" r="698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85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cs-CZ" w:eastAsia="cs-CZ"/>
        </w:rPr>
        <w:tab/>
      </w:r>
      <w:r>
        <w:rPr>
          <w:noProof/>
          <w:lang w:val="cs-CZ" w:eastAsia="cs-CZ"/>
        </w:rPr>
        <w:tab/>
      </w:r>
    </w:p>
    <w:p w:rsidR="00CB0EDD" w:rsidRPr="005D4F77" w:rsidRDefault="00CB0EDD" w:rsidP="00CB0EDD">
      <w:pPr>
        <w:pStyle w:val="scfbrieftext"/>
        <w:jc w:val="both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Karel Vorel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proofErr w:type="spellStart"/>
      <w:r w:rsidRPr="005D4F77">
        <w:rPr>
          <w:sz w:val="18"/>
          <w:szCs w:val="18"/>
          <w:lang w:val="en-GB"/>
        </w:rPr>
        <w:t>Vladimira</w:t>
      </w:r>
      <w:proofErr w:type="spellEnd"/>
      <w:r w:rsidRPr="005D4F77">
        <w:rPr>
          <w:sz w:val="18"/>
          <w:szCs w:val="18"/>
          <w:lang w:val="en-GB"/>
        </w:rPr>
        <w:t xml:space="preserve"> </w:t>
      </w:r>
      <w:proofErr w:type="spellStart"/>
      <w:r w:rsidRPr="005D4F77">
        <w:rPr>
          <w:sz w:val="18"/>
          <w:szCs w:val="18"/>
          <w:lang w:val="en-GB"/>
        </w:rPr>
        <w:t>Voroninová</w:t>
      </w:r>
      <w:proofErr w:type="spellEnd"/>
    </w:p>
    <w:p w:rsidR="00CB0EDD" w:rsidRPr="005D4F77" w:rsidRDefault="00CB0EDD" w:rsidP="00CB0EDD">
      <w:pPr>
        <w:pStyle w:val="scfbrieftext"/>
        <w:jc w:val="both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LPG Logistic</w:t>
      </w:r>
      <w:r w:rsidRPr="005D4F77">
        <w:rPr>
          <w:sz w:val="18"/>
          <w:szCs w:val="18"/>
          <w:lang w:val="en-GB"/>
        </w:rPr>
        <w:t xml:space="preserve"> Manager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5D4F77">
        <w:rPr>
          <w:sz w:val="18"/>
          <w:szCs w:val="18"/>
          <w:lang w:val="en-GB"/>
        </w:rPr>
        <w:t>LBU Supply Chain Manager</w:t>
      </w:r>
    </w:p>
    <w:p w:rsidR="00CB0EDD" w:rsidRPr="005D4F77" w:rsidRDefault="00CB0EDD" w:rsidP="00CB0EDD">
      <w:pPr>
        <w:pStyle w:val="scfbrieftext"/>
        <w:jc w:val="both"/>
        <w:rPr>
          <w:sz w:val="18"/>
          <w:szCs w:val="18"/>
          <w:lang w:val="en-GB"/>
        </w:rPr>
      </w:pPr>
      <w:r w:rsidRPr="005D4F77">
        <w:rPr>
          <w:sz w:val="18"/>
          <w:szCs w:val="18"/>
          <w:lang w:val="en-GB"/>
        </w:rPr>
        <w:t>ABB</w:t>
      </w:r>
      <w:r w:rsidRPr="005D4F77">
        <w:rPr>
          <w:i/>
          <w:sz w:val="18"/>
          <w:szCs w:val="18"/>
          <w:lang w:val="en-GB"/>
        </w:rPr>
        <w:t xml:space="preserve"> </w:t>
      </w:r>
      <w:proofErr w:type="spellStart"/>
      <w:proofErr w:type="gramStart"/>
      <w:r w:rsidRPr="005D4F77">
        <w:rPr>
          <w:sz w:val="18"/>
          <w:szCs w:val="18"/>
          <w:lang w:val="en-GB"/>
        </w:rPr>
        <w:t>sro</w:t>
      </w:r>
      <w:proofErr w:type="spellEnd"/>
      <w:proofErr w:type="gramEnd"/>
      <w:r w:rsidRPr="005D4F77">
        <w:rPr>
          <w:sz w:val="18"/>
          <w:szCs w:val="18"/>
          <w:lang w:val="en-GB"/>
        </w:rPr>
        <w:t>, EPMV</w:t>
      </w:r>
      <w:r>
        <w:rPr>
          <w:sz w:val="18"/>
          <w:szCs w:val="18"/>
          <w:lang w:val="en-GB"/>
        </w:rPr>
        <w:t xml:space="preserve">, </w:t>
      </w:r>
      <w:proofErr w:type="spellStart"/>
      <w:r w:rsidRPr="005D4F77">
        <w:rPr>
          <w:sz w:val="18"/>
          <w:szCs w:val="18"/>
          <w:lang w:val="en-GB"/>
        </w:rPr>
        <w:t>Vídeňská</w:t>
      </w:r>
      <w:proofErr w:type="spellEnd"/>
      <w:r w:rsidRPr="005D4F77">
        <w:rPr>
          <w:sz w:val="18"/>
          <w:szCs w:val="18"/>
          <w:lang w:val="en-GB"/>
        </w:rPr>
        <w:t xml:space="preserve"> 117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5D4F77">
        <w:rPr>
          <w:sz w:val="18"/>
          <w:szCs w:val="18"/>
          <w:lang w:val="en-GB"/>
        </w:rPr>
        <w:t>ABB</w:t>
      </w:r>
      <w:r w:rsidRPr="005D4F77">
        <w:rPr>
          <w:i/>
          <w:sz w:val="18"/>
          <w:szCs w:val="18"/>
          <w:lang w:val="en-GB"/>
        </w:rPr>
        <w:t xml:space="preserve"> </w:t>
      </w:r>
      <w:proofErr w:type="spellStart"/>
      <w:r w:rsidRPr="005D4F77">
        <w:rPr>
          <w:sz w:val="18"/>
          <w:szCs w:val="18"/>
          <w:lang w:val="en-GB"/>
        </w:rPr>
        <w:t>sro</w:t>
      </w:r>
      <w:proofErr w:type="spellEnd"/>
      <w:r w:rsidRPr="005D4F77">
        <w:rPr>
          <w:sz w:val="18"/>
          <w:szCs w:val="18"/>
          <w:lang w:val="en-GB"/>
        </w:rPr>
        <w:t>, EPMV</w:t>
      </w:r>
      <w:r>
        <w:rPr>
          <w:sz w:val="18"/>
          <w:szCs w:val="18"/>
          <w:lang w:val="en-GB"/>
        </w:rPr>
        <w:t xml:space="preserve">, </w:t>
      </w:r>
      <w:proofErr w:type="spellStart"/>
      <w:r w:rsidRPr="005D4F77">
        <w:rPr>
          <w:sz w:val="18"/>
          <w:szCs w:val="18"/>
          <w:lang w:val="en-GB"/>
        </w:rPr>
        <w:t>Vídeňská</w:t>
      </w:r>
      <w:proofErr w:type="spellEnd"/>
      <w:r w:rsidRPr="005D4F77">
        <w:rPr>
          <w:sz w:val="18"/>
          <w:szCs w:val="18"/>
          <w:lang w:val="en-GB"/>
        </w:rPr>
        <w:t xml:space="preserve"> 117</w:t>
      </w:r>
    </w:p>
    <w:p w:rsidR="00CB0EDD" w:rsidRPr="005D4F77" w:rsidRDefault="00CB0EDD" w:rsidP="00CB0EDD">
      <w:pPr>
        <w:pStyle w:val="scfbrieftext"/>
        <w:jc w:val="both"/>
        <w:rPr>
          <w:sz w:val="18"/>
          <w:szCs w:val="18"/>
          <w:lang w:val="en-GB"/>
        </w:rPr>
      </w:pPr>
      <w:r w:rsidRPr="005D4F77">
        <w:rPr>
          <w:sz w:val="18"/>
          <w:szCs w:val="18"/>
          <w:lang w:val="en-GB"/>
        </w:rPr>
        <w:t>619 00, Brno, CZ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5D4F77">
        <w:rPr>
          <w:sz w:val="18"/>
          <w:szCs w:val="18"/>
          <w:lang w:val="en-GB"/>
        </w:rPr>
        <w:t>619 00, Brno, CZ</w:t>
      </w:r>
    </w:p>
    <w:p w:rsidR="00CB0EDD" w:rsidRPr="005D4F77" w:rsidRDefault="00CB0EDD" w:rsidP="00CB0EDD">
      <w:pPr>
        <w:pStyle w:val="scfbrieftext"/>
        <w:jc w:val="both"/>
        <w:rPr>
          <w:sz w:val="18"/>
          <w:szCs w:val="18"/>
          <w:lang w:val="en-GB"/>
        </w:rPr>
      </w:pPr>
      <w:r w:rsidRPr="005D4F77">
        <w:rPr>
          <w:sz w:val="18"/>
          <w:szCs w:val="18"/>
          <w:lang w:val="en-GB"/>
        </w:rPr>
        <w:t>Phone: +420 547 152</w:t>
      </w:r>
      <w:r>
        <w:rPr>
          <w:sz w:val="18"/>
          <w:szCs w:val="18"/>
          <w:lang w:val="en-GB"/>
        </w:rPr>
        <w:t> 935</w:t>
      </w:r>
      <w:r w:rsidRPr="009678DA">
        <w:rPr>
          <w:sz w:val="18"/>
          <w:szCs w:val="18"/>
          <w:lang w:val="en-GB"/>
        </w:rPr>
        <w:t xml:space="preserve"> 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5D4F77">
        <w:rPr>
          <w:sz w:val="18"/>
          <w:szCs w:val="18"/>
          <w:lang w:val="en-GB"/>
        </w:rPr>
        <w:t>Phone: +420 547 152</w:t>
      </w:r>
      <w:r>
        <w:rPr>
          <w:sz w:val="18"/>
          <w:szCs w:val="18"/>
          <w:lang w:val="en-GB"/>
        </w:rPr>
        <w:t> </w:t>
      </w:r>
      <w:r w:rsidRPr="005D4F77">
        <w:rPr>
          <w:sz w:val="18"/>
          <w:szCs w:val="18"/>
          <w:lang w:val="en-GB"/>
        </w:rPr>
        <w:t>850</w:t>
      </w:r>
    </w:p>
    <w:p w:rsidR="00CB0EDD" w:rsidRPr="005D4F77" w:rsidRDefault="00CB0EDD" w:rsidP="00CB0EDD">
      <w:pPr>
        <w:pStyle w:val="scfbrieftext"/>
        <w:jc w:val="both"/>
        <w:rPr>
          <w:sz w:val="18"/>
          <w:szCs w:val="18"/>
          <w:lang w:val="en-GB"/>
        </w:rPr>
      </w:pPr>
      <w:r w:rsidRPr="005D4F77">
        <w:rPr>
          <w:sz w:val="18"/>
          <w:szCs w:val="18"/>
          <w:lang w:val="en-GB"/>
        </w:rPr>
        <w:t>Mobile: +420 731 552</w:t>
      </w:r>
      <w:r>
        <w:rPr>
          <w:sz w:val="18"/>
          <w:szCs w:val="18"/>
          <w:lang w:val="en-GB"/>
        </w:rPr>
        <w:t> 652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5D4F77">
        <w:rPr>
          <w:sz w:val="18"/>
          <w:szCs w:val="18"/>
          <w:lang w:val="en-GB"/>
        </w:rPr>
        <w:t>Mobile: +420 731 552</w:t>
      </w:r>
      <w:r>
        <w:rPr>
          <w:sz w:val="18"/>
          <w:szCs w:val="18"/>
          <w:lang w:val="en-GB"/>
        </w:rPr>
        <w:t> </w:t>
      </w:r>
      <w:r w:rsidRPr="005D4F77">
        <w:rPr>
          <w:sz w:val="18"/>
          <w:szCs w:val="18"/>
          <w:lang w:val="en-GB"/>
        </w:rPr>
        <w:t>022</w:t>
      </w:r>
    </w:p>
    <w:p w:rsidR="00CB0EDD" w:rsidRPr="002635F0" w:rsidRDefault="00CB0EDD" w:rsidP="002635F0">
      <w:pPr>
        <w:rPr>
          <w:sz w:val="22"/>
        </w:rPr>
      </w:pPr>
    </w:p>
    <w:p w:rsidR="0064626F" w:rsidRPr="005D4F77" w:rsidRDefault="00A65738" w:rsidP="00CB0EDD">
      <w:pPr>
        <w:pStyle w:val="scfbrieftext"/>
        <w:spacing w:line="300" w:lineRule="auto"/>
        <w:jc w:val="both"/>
        <w:rPr>
          <w:sz w:val="18"/>
          <w:szCs w:val="18"/>
          <w:lang w:val="en-GB"/>
        </w:rPr>
      </w:pPr>
      <w:r w:rsidRPr="002635F0">
        <w:rPr>
          <w:szCs w:val="22"/>
          <w:lang w:val="en-GB"/>
        </w:rPr>
        <w:tab/>
      </w:r>
      <w:r w:rsidRPr="002635F0">
        <w:rPr>
          <w:szCs w:val="22"/>
          <w:lang w:val="en-GB"/>
        </w:rPr>
        <w:tab/>
      </w:r>
    </w:p>
    <w:sectPr w:rsidR="0064626F" w:rsidRPr="005D4F77" w:rsidSect="00560D6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3676" w:right="794" w:bottom="1412" w:left="1701" w:header="709" w:footer="2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5907" w:rsidRDefault="00F05907" w:rsidP="0099201E">
      <w:pPr>
        <w:spacing w:line="240" w:lineRule="auto"/>
      </w:pPr>
      <w:r>
        <w:separator/>
      </w:r>
    </w:p>
  </w:endnote>
  <w:endnote w:type="continuationSeparator" w:id="0">
    <w:p w:rsidR="00F05907" w:rsidRDefault="00F05907" w:rsidP="009920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515" w:rsidRDefault="00E2551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515" w:rsidRDefault="00E2551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515" w:rsidRDefault="00E25515">
    <w:pPr>
      <w:pStyle w:val="Footer"/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16027CC9" wp14:editId="7879EFE0">
              <wp:simplePos x="0" y="0"/>
              <wp:positionH relativeFrom="column">
                <wp:posOffset>-3810</wp:posOffset>
              </wp:positionH>
              <wp:positionV relativeFrom="paragraph">
                <wp:posOffset>1065696</wp:posOffset>
              </wp:positionV>
              <wp:extent cx="5871845" cy="204470"/>
              <wp:effectExtent l="0" t="0" r="14605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87184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E25515" w:rsidRPr="009F3844" w:rsidRDefault="00E25515" w:rsidP="006B77C9">
                          <w:pPr>
                            <w:spacing w:line="240" w:lineRule="auto"/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5153F0">
                            <w:rPr>
                              <w:sz w:val="14"/>
                              <w:szCs w:val="14"/>
                              <w:lang w:val="cs-CZ"/>
                            </w:rPr>
                            <w:t>Zápis v OR vedeném Městským soudem v Praze, oddíl C, vložka 79391</w:t>
                          </w:r>
                          <w:r>
                            <w:rPr>
                              <w:sz w:val="14"/>
                              <w:szCs w:val="14"/>
                            </w:rPr>
                            <w:t xml:space="preserve">. </w:t>
                          </w:r>
                          <w:r w:rsidRPr="005153F0">
                            <w:rPr>
                              <w:sz w:val="14"/>
                              <w:szCs w:val="14"/>
                              <w:lang w:val="en-US"/>
                            </w:rPr>
                            <w:t xml:space="preserve">Registered in the Commercial Register maintained by the Municipal Court </w:t>
                          </w:r>
                          <w:r w:rsidRPr="005153F0">
                            <w:rPr>
                              <w:sz w:val="14"/>
                              <w:szCs w:val="14"/>
                              <w:lang w:val="en-US"/>
                            </w:rPr>
                            <w:br/>
                            <w:t>in P</w:t>
                          </w:r>
                          <w:r>
                            <w:rPr>
                              <w:sz w:val="14"/>
                              <w:szCs w:val="14"/>
                              <w:lang w:val="en-US"/>
                            </w:rPr>
                            <w:t>rague, section C, insert 79391.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027CC9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margin-left:-.3pt;margin-top:83.9pt;width:462.35pt;height:16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" filled="f" stroked="f" strokeweight=".5pt">
              <v:path arrowok="t"/>
              <v:textbox style="mso-fit-shape-to-text:t" inset="0,0,0,0">
                <w:txbxContent>
                  <w:p w:rsidR="00E25515" w:rsidRPr="009F3844" w:rsidRDefault="00E25515" w:rsidP="006B77C9">
                    <w:pPr>
                      <w:spacing w:line="240" w:lineRule="auto"/>
                      <w:rPr>
                        <w:sz w:val="14"/>
                        <w:szCs w:val="14"/>
                        <w:lang w:val="en-US"/>
                      </w:rPr>
                    </w:pPr>
                    <w:r w:rsidRPr="005153F0">
                      <w:rPr>
                        <w:sz w:val="14"/>
                        <w:szCs w:val="14"/>
                        <w:lang w:val="cs-CZ"/>
                      </w:rPr>
                      <w:t>Zápis v OR vedeném Městským soudem v Praze, oddíl C, vložka 79391</w:t>
                    </w:r>
                    <w:r>
                      <w:rPr>
                        <w:sz w:val="14"/>
                        <w:szCs w:val="14"/>
                      </w:rPr>
                      <w:t xml:space="preserve">. </w:t>
                    </w:r>
                    <w:r w:rsidRPr="005153F0">
                      <w:rPr>
                        <w:sz w:val="14"/>
                        <w:szCs w:val="14"/>
                        <w:lang w:val="en-US"/>
                      </w:rPr>
                      <w:t xml:space="preserve">Registered in the Commercial Register maintained by the Municipal Court </w:t>
                    </w:r>
                    <w:r w:rsidRPr="005153F0">
                      <w:rPr>
                        <w:sz w:val="14"/>
                        <w:szCs w:val="14"/>
                        <w:lang w:val="en-US"/>
                      </w:rPr>
                      <w:br/>
                      <w:t>in P</w:t>
                    </w:r>
                    <w:r>
                      <w:rPr>
                        <w:sz w:val="14"/>
                        <w:szCs w:val="14"/>
                        <w:lang w:val="en-US"/>
                      </w:rPr>
                      <w:t>rague, section C, insert 79391.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78F461CD" wp14:editId="5258F839">
              <wp:simplePos x="0" y="0"/>
              <wp:positionH relativeFrom="column">
                <wp:posOffset>-14287</wp:posOffset>
              </wp:positionH>
              <wp:positionV relativeFrom="paragraph">
                <wp:posOffset>3175</wp:posOffset>
              </wp:positionV>
              <wp:extent cx="5953125" cy="1343025"/>
              <wp:effectExtent l="0" t="0" r="9525" b="952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53125" cy="1343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W w:w="9411" w:type="dxa"/>
                            <w:tblCellMar>
                              <w:top w:w="170" w:type="dxa"/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698"/>
                            <w:gridCol w:w="1697"/>
                            <w:gridCol w:w="1839"/>
                            <w:gridCol w:w="1981"/>
                            <w:gridCol w:w="2196"/>
                          </w:tblGrid>
                          <w:tr w:rsidR="00E25515" w:rsidRPr="00B500CE" w:rsidTr="00E25515">
                            <w:trPr>
                              <w:trHeight w:val="1982"/>
                            </w:trPr>
                            <w:tc>
                              <w:tcPr>
                                <w:tcW w:w="1698" w:type="dxa"/>
                                <w:shd w:val="clear" w:color="auto" w:fill="auto"/>
                              </w:tcPr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proofErr w:type="spellStart"/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>Sídlo</w:t>
                                </w:r>
                                <w:proofErr w:type="spellEnd"/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proofErr w:type="spellStart"/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>firmy</w:t>
                                </w:r>
                                <w:proofErr w:type="spellEnd"/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 xml:space="preserve">/ </w:t>
                                </w: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br/>
                                  <w:t>Headquarters: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 xml:space="preserve">ABB s.r.o. 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proofErr w:type="spellStart"/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>Štětkova</w:t>
                                </w:r>
                                <w:proofErr w:type="spellEnd"/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 xml:space="preserve"> 1638/18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>140 00 Praha 4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>Czech Republic</w:t>
                                </w:r>
                              </w:p>
                            </w:tc>
                            <w:tc>
                              <w:tcPr>
                                <w:tcW w:w="1697" w:type="dxa"/>
                                <w:shd w:val="clear" w:color="auto" w:fill="auto"/>
                              </w:tcPr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  <w:lang w:val="cs-CZ"/>
                                  </w:rPr>
                                  <w:t>Poštovní adresa/</w:t>
                                </w: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br/>
                                  <w:t>Postal Address: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>ABB s.r.o.</w:t>
                                </w:r>
                              </w:p>
                              <w:p w:rsidR="00E25515" w:rsidRPr="006470F0" w:rsidRDefault="00E25515" w:rsidP="006470F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proofErr w:type="spellStart"/>
                                <w:r w:rsidRPr="006470F0">
                                  <w:rPr>
                                    <w:sz w:val="14"/>
                                    <w:szCs w:val="14"/>
                                  </w:rPr>
                                  <w:t>Vídeňská</w:t>
                                </w:r>
                                <w:proofErr w:type="spellEnd"/>
                                <w:r w:rsidRPr="006470F0">
                                  <w:rPr>
                                    <w:sz w:val="14"/>
                                    <w:szCs w:val="14"/>
                                  </w:rPr>
                                  <w:t xml:space="preserve"> 117</w:t>
                                </w:r>
                              </w:p>
                              <w:p w:rsidR="00E25515" w:rsidRDefault="00E25515" w:rsidP="006470F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6470F0">
                                  <w:rPr>
                                    <w:sz w:val="14"/>
                                    <w:szCs w:val="14"/>
                                  </w:rPr>
                                  <w:t>619 00 Brno</w:t>
                                </w:r>
                              </w:p>
                              <w:p w:rsidR="00E25515" w:rsidRPr="00B500CE" w:rsidRDefault="00E25515" w:rsidP="006470F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>Czech Republic</w:t>
                                </w:r>
                              </w:p>
                            </w:tc>
                            <w:tc>
                              <w:tcPr>
                                <w:tcW w:w="1839" w:type="dxa"/>
                                <w:shd w:val="clear" w:color="auto" w:fill="auto"/>
                              </w:tcPr>
                              <w:p w:rsidR="00E25515" w:rsidRDefault="00E25515" w:rsidP="00A155C0">
                                <w:pPr>
                                  <w:pStyle w:val="SenderInformation"/>
                                  <w:spacing w:afterLines="20" w:after="48"/>
                                  <w:rPr>
                                    <w:b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b/>
                                    <w:sz w:val="14"/>
                                    <w:szCs w:val="14"/>
                                    <w:lang w:val="cs-CZ"/>
                                  </w:rPr>
                                  <w:t>Fakturační adresa/</w:t>
                                </w:r>
                                <w:r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14"/>
                                    <w:szCs w:val="14"/>
                                  </w:rPr>
                                  <w:br/>
                                  <w:t>Invoicing Address:</w:t>
                                </w:r>
                              </w:p>
                              <w:p w:rsidR="00E25515" w:rsidRDefault="00E25515" w:rsidP="00A155C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14"/>
                                    <w:szCs w:val="14"/>
                                  </w:rPr>
                                  <w:t>ref</w:t>
                                </w:r>
                                <w:proofErr w:type="gramEnd"/>
                                <w:r>
                                  <w:rPr>
                                    <w:sz w:val="14"/>
                                    <w:szCs w:val="14"/>
                                  </w:rPr>
                                  <w:t xml:space="preserve">. ABB s.r.o. </w:t>
                                </w:r>
                              </w:p>
                              <w:p w:rsidR="00E25515" w:rsidRDefault="00E25515" w:rsidP="00A155C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 xml:space="preserve">c/o ABB Business </w:t>
                                </w:r>
                              </w:p>
                              <w:p w:rsidR="00E25515" w:rsidRDefault="00E25515" w:rsidP="00A155C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>Services GmbH</w:t>
                                </w:r>
                              </w:p>
                              <w:p w:rsidR="00E25515" w:rsidRDefault="00E25515" w:rsidP="00A155C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>68129  Mannheim</w:t>
                                </w:r>
                              </w:p>
                              <w:p w:rsidR="00E25515" w:rsidRPr="00B500CE" w:rsidRDefault="00E25515" w:rsidP="00A155C0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>Germany</w:t>
                                </w:r>
                              </w:p>
                            </w:tc>
                            <w:tc>
                              <w:tcPr>
                                <w:tcW w:w="1981" w:type="dxa"/>
                                <w:shd w:val="clear" w:color="auto" w:fill="auto"/>
                              </w:tcPr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  <w:lang w:val="cs-CZ"/>
                                  </w:rPr>
                                  <w:t>Další údaje/</w:t>
                                </w: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br/>
                                  <w:t>Other details: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>Tel.: +420 547 152 953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>Fax: +420 547 152 855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>IČO: 49682563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>DIČ: CZ49682563</w:t>
                                </w:r>
                              </w:p>
                            </w:tc>
                            <w:tc>
                              <w:tcPr>
                                <w:tcW w:w="2196" w:type="dxa"/>
                                <w:shd w:val="clear" w:color="auto" w:fill="auto"/>
                              </w:tcPr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  <w:lang w:val="cs-CZ"/>
                                  </w:rPr>
                                  <w:t>Bankovní spojení/</w:t>
                                </w: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 w:rsidRPr="00B500CE">
                                  <w:rPr>
                                    <w:b/>
                                    <w:sz w:val="14"/>
                                    <w:szCs w:val="14"/>
                                  </w:rPr>
                                  <w:br/>
                                  <w:t>Bank details: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>The Royal Bank of Scotland plc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  <w:lang w:val="cs-CZ"/>
                                  </w:rPr>
                                  <w:t>Číslo účtu</w:t>
                                </w: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 xml:space="preserve"> CZK: 19289/5400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  <w:lang w:val="cs-CZ"/>
                                  </w:rPr>
                                  <w:t>Číslo účtu</w:t>
                                </w: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 xml:space="preserve"> EUR: 86844/5400</w:t>
                                </w:r>
                              </w:p>
                              <w:p w:rsidR="00E25515" w:rsidRPr="00B500CE" w:rsidRDefault="00E25515" w:rsidP="00E25515">
                                <w:pPr>
                                  <w:pStyle w:val="SenderInformation"/>
                                  <w:spacing w:afterLines="20" w:after="48"/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B500CE">
                                  <w:rPr>
                                    <w:sz w:val="14"/>
                                    <w:szCs w:val="14"/>
                                    <w:lang w:val="cs-CZ"/>
                                  </w:rPr>
                                  <w:t>Číslo účtu</w:t>
                                </w:r>
                                <w:r w:rsidRPr="00B500CE">
                                  <w:rPr>
                                    <w:sz w:val="14"/>
                                    <w:szCs w:val="14"/>
                                  </w:rPr>
                                  <w:t xml:space="preserve"> USD: 23309/5400</w:t>
                                </w:r>
                              </w:p>
                            </w:tc>
                          </w:tr>
                        </w:tbl>
                        <w:p w:rsidR="00E25515" w:rsidRDefault="00E25515" w:rsidP="006B77C9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F461CD" id="_x0000_s1029" type="#_x0000_t202" style="position:absolute;margin-left:-1.1pt;margin-top:.25pt;width:468.75pt;height:105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" filled="f" stroked="f">
              <v:textbox inset="0,0,0,0">
                <w:txbxContent>
                  <w:tbl>
                    <w:tblPr>
                      <w:tblW w:w="9411" w:type="dxa"/>
                      <w:tblCellMar>
                        <w:top w:w="170" w:type="dxa"/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698"/>
                      <w:gridCol w:w="1697"/>
                      <w:gridCol w:w="1839"/>
                      <w:gridCol w:w="1981"/>
                      <w:gridCol w:w="2196"/>
                    </w:tblGrid>
                    <w:tr w:rsidR="00E25515" w:rsidRPr="00B500CE" w:rsidTr="00E25515">
                      <w:trPr>
                        <w:trHeight w:val="1982"/>
                      </w:trPr>
                      <w:tc>
                        <w:tcPr>
                          <w:tcW w:w="1698" w:type="dxa"/>
                          <w:shd w:val="clear" w:color="auto" w:fill="auto"/>
                        </w:tcPr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proofErr w:type="spellStart"/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t>Sídlo</w:t>
                          </w:r>
                          <w:proofErr w:type="spellEnd"/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t>firmy</w:t>
                          </w:r>
                          <w:proofErr w:type="spellEnd"/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t xml:space="preserve">/ </w:t>
                          </w:r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br/>
                            <w:t>Headquarters: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</w:rPr>
                            <w:t xml:space="preserve">ABB s.r.o. 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proofErr w:type="spellStart"/>
                          <w:r w:rsidRPr="00B500CE">
                            <w:rPr>
                              <w:sz w:val="14"/>
                              <w:szCs w:val="14"/>
                            </w:rPr>
                            <w:t>Štětkova</w:t>
                          </w:r>
                          <w:proofErr w:type="spellEnd"/>
                          <w:r w:rsidRPr="00B500CE">
                            <w:rPr>
                              <w:sz w:val="14"/>
                              <w:szCs w:val="14"/>
                            </w:rPr>
                            <w:t xml:space="preserve"> 1638/18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</w:rPr>
                            <w:t>140 00 Praha 4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</w:rPr>
                            <w:t>Czech Republic</w:t>
                          </w:r>
                        </w:p>
                      </w:tc>
                      <w:tc>
                        <w:tcPr>
                          <w:tcW w:w="1697" w:type="dxa"/>
                          <w:shd w:val="clear" w:color="auto" w:fill="auto"/>
                        </w:tcPr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b/>
                              <w:sz w:val="14"/>
                              <w:szCs w:val="14"/>
                              <w:lang w:val="cs-CZ"/>
                            </w:rPr>
                            <w:t>Poštovní adresa/</w:t>
                          </w:r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t xml:space="preserve"> </w:t>
                          </w:r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br/>
                            <w:t>Postal Address: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</w:rPr>
                            <w:t>ABB s.r.o.</w:t>
                          </w:r>
                        </w:p>
                        <w:p w:rsidR="00E25515" w:rsidRPr="006470F0" w:rsidRDefault="00E25515" w:rsidP="006470F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proofErr w:type="spellStart"/>
                          <w:r w:rsidRPr="006470F0">
                            <w:rPr>
                              <w:sz w:val="14"/>
                              <w:szCs w:val="14"/>
                            </w:rPr>
                            <w:t>Vídeňská</w:t>
                          </w:r>
                          <w:proofErr w:type="spellEnd"/>
                          <w:r w:rsidRPr="006470F0">
                            <w:rPr>
                              <w:sz w:val="14"/>
                              <w:szCs w:val="14"/>
                            </w:rPr>
                            <w:t xml:space="preserve"> 117</w:t>
                          </w:r>
                        </w:p>
                        <w:p w:rsidR="00E25515" w:rsidRDefault="00E25515" w:rsidP="006470F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6470F0">
                            <w:rPr>
                              <w:sz w:val="14"/>
                              <w:szCs w:val="14"/>
                            </w:rPr>
                            <w:t>619 00 Brno</w:t>
                          </w:r>
                        </w:p>
                        <w:p w:rsidR="00E25515" w:rsidRPr="00B500CE" w:rsidRDefault="00E25515" w:rsidP="006470F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</w:rPr>
                            <w:t>Czech Republic</w:t>
                          </w:r>
                        </w:p>
                      </w:tc>
                      <w:tc>
                        <w:tcPr>
                          <w:tcW w:w="1839" w:type="dxa"/>
                          <w:shd w:val="clear" w:color="auto" w:fill="auto"/>
                        </w:tcPr>
                        <w:p w:rsidR="00E25515" w:rsidRDefault="00E25515" w:rsidP="00A155C0">
                          <w:pPr>
                            <w:pStyle w:val="SenderInformation"/>
                            <w:spacing w:afterLines="20" w:after="48"/>
                            <w:rPr>
                              <w:b/>
                              <w:sz w:val="14"/>
                              <w:szCs w:val="14"/>
                            </w:rPr>
                          </w:pPr>
                          <w:r>
                            <w:rPr>
                              <w:b/>
                              <w:sz w:val="14"/>
                              <w:szCs w:val="14"/>
                              <w:lang w:val="cs-CZ"/>
                            </w:rPr>
                            <w:t>Fakturační adresa/</w:t>
                          </w:r>
                          <w:r>
                            <w:rPr>
                              <w:b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  <w:szCs w:val="14"/>
                            </w:rPr>
                            <w:br/>
                            <w:t>Invoicing Address:</w:t>
                          </w:r>
                        </w:p>
                        <w:p w:rsidR="00E25515" w:rsidRDefault="00E25515" w:rsidP="00A155C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proofErr w:type="gramStart"/>
                          <w:r>
                            <w:rPr>
                              <w:sz w:val="14"/>
                              <w:szCs w:val="14"/>
                            </w:rPr>
                            <w:t>ref</w:t>
                          </w:r>
                          <w:proofErr w:type="gramEnd"/>
                          <w:r>
                            <w:rPr>
                              <w:sz w:val="14"/>
                              <w:szCs w:val="14"/>
                            </w:rPr>
                            <w:t xml:space="preserve">. ABB s.r.o. </w:t>
                          </w:r>
                        </w:p>
                        <w:p w:rsidR="00E25515" w:rsidRDefault="00E25515" w:rsidP="00A155C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 xml:space="preserve">c/o ABB Business </w:t>
                          </w:r>
                        </w:p>
                        <w:p w:rsidR="00E25515" w:rsidRDefault="00E25515" w:rsidP="00A155C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Services GmbH</w:t>
                          </w:r>
                        </w:p>
                        <w:p w:rsidR="00E25515" w:rsidRDefault="00E25515" w:rsidP="00A155C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68129  Mannheim</w:t>
                          </w:r>
                        </w:p>
                        <w:p w:rsidR="00E25515" w:rsidRPr="00B500CE" w:rsidRDefault="00E25515" w:rsidP="00A155C0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Germany</w:t>
                          </w:r>
                        </w:p>
                      </w:tc>
                      <w:tc>
                        <w:tcPr>
                          <w:tcW w:w="1981" w:type="dxa"/>
                          <w:shd w:val="clear" w:color="auto" w:fill="auto"/>
                        </w:tcPr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b/>
                              <w:sz w:val="14"/>
                              <w:szCs w:val="14"/>
                              <w:lang w:val="cs-CZ"/>
                            </w:rPr>
                            <w:t>Další údaje/</w:t>
                          </w:r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t xml:space="preserve"> </w:t>
                          </w:r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br/>
                            <w:t>Other details: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Tel.: +420 547 152 953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Fax: +420 547 152 855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</w:rPr>
                            <w:t>IČO: 49682563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</w:rPr>
                            <w:t>DIČ: CZ49682563</w:t>
                          </w:r>
                        </w:p>
                      </w:tc>
                      <w:tc>
                        <w:tcPr>
                          <w:tcW w:w="2196" w:type="dxa"/>
                          <w:shd w:val="clear" w:color="auto" w:fill="auto"/>
                        </w:tcPr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b/>
                              <w:sz w:val="14"/>
                              <w:szCs w:val="14"/>
                              <w:lang w:val="cs-CZ"/>
                            </w:rPr>
                            <w:t>Bankovní spojení/</w:t>
                          </w:r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t xml:space="preserve"> </w:t>
                          </w:r>
                          <w:r w:rsidRPr="00B500CE">
                            <w:rPr>
                              <w:b/>
                              <w:sz w:val="14"/>
                              <w:szCs w:val="14"/>
                            </w:rPr>
                            <w:br/>
                            <w:t>Bank details: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The Royal Bank of Scotland plc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  <w:lang w:val="cs-CZ"/>
                            </w:rPr>
                            <w:t>Číslo účtu</w:t>
                          </w:r>
                          <w:r w:rsidRPr="00B500CE">
                            <w:rPr>
                              <w:sz w:val="14"/>
                              <w:szCs w:val="14"/>
                            </w:rPr>
                            <w:t xml:space="preserve"> CZK: 19289/5400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  <w:lang w:val="cs-CZ"/>
                            </w:rPr>
                            <w:t>Číslo účtu</w:t>
                          </w:r>
                          <w:r w:rsidRPr="00B500CE">
                            <w:rPr>
                              <w:sz w:val="14"/>
                              <w:szCs w:val="14"/>
                            </w:rPr>
                            <w:t xml:space="preserve"> EUR: 86844/5400</w:t>
                          </w:r>
                        </w:p>
                        <w:p w:rsidR="00E25515" w:rsidRPr="00B500CE" w:rsidRDefault="00E25515" w:rsidP="00E25515">
                          <w:pPr>
                            <w:pStyle w:val="SenderInformation"/>
                            <w:spacing w:afterLines="20" w:after="48"/>
                            <w:rPr>
                              <w:sz w:val="14"/>
                              <w:szCs w:val="14"/>
                            </w:rPr>
                          </w:pPr>
                          <w:r w:rsidRPr="00B500CE">
                            <w:rPr>
                              <w:sz w:val="14"/>
                              <w:szCs w:val="14"/>
                              <w:lang w:val="cs-CZ"/>
                            </w:rPr>
                            <w:t>Číslo účtu</w:t>
                          </w:r>
                          <w:r w:rsidRPr="00B500CE">
                            <w:rPr>
                              <w:sz w:val="14"/>
                              <w:szCs w:val="14"/>
                            </w:rPr>
                            <w:t xml:space="preserve"> USD: 23309/5400</w:t>
                          </w:r>
                        </w:p>
                      </w:tc>
                    </w:tr>
                  </w:tbl>
                  <w:p w:rsidR="00E25515" w:rsidRDefault="00E25515" w:rsidP="006B77C9"/>
                </w:txbxContent>
              </v:textbox>
            </v:shape>
          </w:pict>
        </mc:Fallback>
      </mc:AlternateContent>
    </w: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88960" behindDoc="0" locked="1" layoutInCell="1" allowOverlap="1" wp14:anchorId="3A377B33" wp14:editId="7D7E1ADB">
              <wp:simplePos x="0" y="0"/>
              <wp:positionH relativeFrom="column">
                <wp:posOffset>-17780</wp:posOffset>
              </wp:positionH>
              <wp:positionV relativeFrom="page">
                <wp:posOffset>9004300</wp:posOffset>
              </wp:positionV>
              <wp:extent cx="6000750" cy="0"/>
              <wp:effectExtent l="0" t="0" r="19050" b="19050"/>
              <wp:wrapNone/>
              <wp:docPr id="23" name="Straight Connector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00750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bg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50002FB" id="Straight Connector 23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1.4pt,709pt" to="471.1pt,70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" strokecolor="#666 [3214]" strokeweight=".5pt">
              <w10:wrap anchory="page"/>
              <w10:anchorlock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5907" w:rsidRDefault="00F05907" w:rsidP="0099201E">
      <w:pPr>
        <w:spacing w:line="240" w:lineRule="auto"/>
      </w:pPr>
      <w:r>
        <w:separator/>
      </w:r>
    </w:p>
  </w:footnote>
  <w:footnote w:type="continuationSeparator" w:id="0">
    <w:p w:rsidR="00F05907" w:rsidRDefault="00F05907" w:rsidP="0099201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515" w:rsidRDefault="00E25515">
    <w:pPr>
      <w:pStyle w:val="Header"/>
    </w:pPr>
    <w:r>
      <w:rPr>
        <w:noProof/>
        <w:lang w:val="cs-CZ" w:eastAsia="cs-CZ"/>
      </w:rPr>
      <mc:AlternateContent>
        <mc:Choice Requires="wpg">
          <w:drawing>
            <wp:anchor distT="0" distB="0" distL="114300" distR="114300" simplePos="0" relativeHeight="251676672" behindDoc="0" locked="1" layoutInCell="1" allowOverlap="1" wp14:anchorId="38F035F1" wp14:editId="7252358B">
              <wp:simplePos x="0" y="0"/>
              <wp:positionH relativeFrom="column">
                <wp:posOffset>-1100455</wp:posOffset>
              </wp:positionH>
              <wp:positionV relativeFrom="page">
                <wp:posOffset>4154805</wp:posOffset>
              </wp:positionV>
              <wp:extent cx="179705" cy="1191260"/>
              <wp:effectExtent l="19050" t="19050" r="29845" b="46990"/>
              <wp:wrapNone/>
              <wp:docPr id="296" name="Group 2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9705" cy="1191260"/>
                        <a:chOff x="0" y="0"/>
                        <a:chExt cx="179705" cy="1190847"/>
                      </a:xfrm>
                    </wpg:grpSpPr>
                    <wps:wsp>
                      <wps:cNvPr id="294" name="Straight Connector 294"/>
                      <wps:cNvCnPr/>
                      <wps:spPr>
                        <a:xfrm>
                          <a:off x="0" y="0"/>
                          <a:ext cx="179705" cy="0"/>
                        </a:xfrm>
                        <a:prstGeom prst="line">
                          <a:avLst/>
                        </a:prstGeom>
                        <a:ln w="3810" cap="sq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95" name="Straight Connector 295"/>
                      <wps:cNvCnPr/>
                      <wps:spPr>
                        <a:xfrm>
                          <a:off x="0" y="1190847"/>
                          <a:ext cx="179705" cy="0"/>
                        </a:xfrm>
                        <a:prstGeom prst="line">
                          <a:avLst/>
                        </a:prstGeom>
                        <a:ln w="3810" cap="sq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67A0D28" id="Group 296" o:spid="_x0000_s1026" style="position:absolute;margin-left:-86.65pt;margin-top:327.15pt;width:14.15pt;height:93.8pt;z-index:251676672;mso-position-vertical-relative:page;mso-width-relative:margin;mso-height-relative:margin" coordsize="1797,11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">
              <v:line id="Straight Connector 294" o:spid="_x0000_s1027" style="position:absolute;visibility:visible;mso-wrap-style:square" from="0,0" to="1797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F+OcUAAADcAAAADwAAAGRycy9kb3ducmV2LnhtbESPT2vCQBTE7wW/w/IKvdVNQ2ljdBWV&#10;1op48Q+eH9nXJHX3bchuY/z2XaHgcZiZ3zCTWW+N6Kj1tWMFL8MEBHHhdM2lguPh8zkD4QOyRuOY&#10;FFzJw2w6eJhgrt2Fd9TtQykihH2OCqoQmlxKX1Rk0Q9dQxy9b9daDFG2pdQtXiLcGpkmyZu0WHNc&#10;qLChZUXFef9rFZhtugrm5yM7ZYvOrq5fZ3zfJEo9PfbzMYhAfbiH/9trrSAdvcLt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AF+OcUAAADcAAAADwAAAAAAAAAA&#10;AAAAAAChAgAAZHJzL2Rvd25yZXYueG1sUEsFBgAAAAAEAAQA+QAAAJMDAAAAAA==&#10;" strokecolor="#999 [3207]" strokeweight=".3pt">
                <v:stroke endcap="square"/>
              </v:line>
              <v:line id="Straight Connector 295" o:spid="_x0000_s1028" style="position:absolute;visibility:visible;mso-wrap-style:square" from="0,11908" to="1797,1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3bosUAAADcAAAADwAAAGRycy9kb3ducmV2LnhtbESPT2vCQBTE7wW/w/IKvdVNA21jdBWV&#10;1op48Q+eH9nXJHX3bchuY/z2XaHgcZiZ3zCTWW+N6Kj1tWMFL8MEBHHhdM2lguPh8zkD4QOyRuOY&#10;FFzJw2w6eJhgrt2Fd9TtQykihH2OCqoQmlxKX1Rk0Q9dQxy9b9daDFG2pdQtXiLcGpkmyZu0WHNc&#10;qLChZUXFef9rFZhtugrm5yM7ZYvOrq5fZ3zfJEo9PfbzMYhAfbiH/9trrSAdvcLt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03bosUAAADcAAAADwAAAAAAAAAA&#10;AAAAAAChAgAAZHJzL2Rvd25yZXYueG1sUEsFBgAAAAAEAAQA+QAAAJMDAAAAAA==&#10;" strokecolor="#999 [3207]" strokeweight=".3pt">
                <v:stroke endcap="square"/>
              </v:line>
              <w10:wrap anchory="page"/>
              <w10:anchorlock/>
            </v:group>
          </w:pict>
        </mc:Fallback>
      </mc:AlternateContent>
    </w:r>
    <w:r w:rsidRPr="0099201E">
      <w:rPr>
        <w:noProof/>
        <w:lang w:val="cs-CZ" w:eastAsia="cs-CZ"/>
      </w:rPr>
      <w:drawing>
        <wp:anchor distT="0" distB="0" distL="114300" distR="114300" simplePos="0" relativeHeight="251673600" behindDoc="0" locked="1" layoutInCell="1" allowOverlap="1" wp14:anchorId="56DD01EB" wp14:editId="779F67EA">
          <wp:simplePos x="0" y="0"/>
          <wp:positionH relativeFrom="column">
            <wp:posOffset>3661410</wp:posOffset>
          </wp:positionH>
          <wp:positionV relativeFrom="page">
            <wp:posOffset>374650</wp:posOffset>
          </wp:positionV>
          <wp:extent cx="2588400" cy="381600"/>
          <wp:effectExtent l="0" t="0" r="2540" b="0"/>
          <wp:wrapNone/>
          <wp:docPr id="26" name="Picture 4" descr="ABB1ClaimL_rgb300_100mmLIGHT Ko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4" descr="ABB1ClaimL_rgb300_100mmLIGHT Kop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gray">
                  <a:xfrm>
                    <a:off x="0" y="0"/>
                    <a:ext cx="2588400" cy="38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515" w:rsidRDefault="00E25515" w:rsidP="00F214DC">
    <w:pPr>
      <w:pStyle w:val="Header"/>
      <w:tabs>
        <w:tab w:val="clear" w:pos="4703"/>
        <w:tab w:val="clear" w:pos="9406"/>
        <w:tab w:val="left" w:pos="-6521"/>
      </w:tabs>
    </w:pPr>
    <w:r w:rsidRPr="00A85019"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86912" behindDoc="0" locked="1" layoutInCell="1" allowOverlap="1" wp14:anchorId="39626A27" wp14:editId="0F8F3476">
              <wp:simplePos x="0" y="0"/>
              <wp:positionH relativeFrom="column">
                <wp:posOffset>-1104265</wp:posOffset>
              </wp:positionH>
              <wp:positionV relativeFrom="page">
                <wp:posOffset>4144010</wp:posOffset>
              </wp:positionV>
              <wp:extent cx="180000" cy="0"/>
              <wp:effectExtent l="19050" t="19050" r="29845" b="38100"/>
              <wp:wrapNone/>
              <wp:docPr id="21" name="Straight Connect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3810" cap="sq">
                        <a:solidFill>
                          <a:schemeClr val="accent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3652791" id="Straight Connector 21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86.95pt,326.3pt" to="-72.8pt,3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" strokecolor="#999 [3207]" strokeweight=".3pt">
              <v:stroke endcap="square"/>
              <w10:wrap anchory="page"/>
              <w10:anchorlock/>
            </v:line>
          </w:pict>
        </mc:Fallback>
      </mc:AlternateContent>
    </w:r>
    <w:r w:rsidRPr="00A85019"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87936" behindDoc="0" locked="1" layoutInCell="1" allowOverlap="1" wp14:anchorId="03DC41A0" wp14:editId="33CE57CA">
              <wp:simplePos x="0" y="0"/>
              <wp:positionH relativeFrom="column">
                <wp:posOffset>-1104265</wp:posOffset>
              </wp:positionH>
              <wp:positionV relativeFrom="page">
                <wp:posOffset>5350510</wp:posOffset>
              </wp:positionV>
              <wp:extent cx="180000" cy="0"/>
              <wp:effectExtent l="19050" t="19050" r="29845" b="38100"/>
              <wp:wrapNone/>
              <wp:docPr id="22" name="Straight Connector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3810" cap="sq">
                        <a:solidFill>
                          <a:schemeClr val="accent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AC74CC" id="Straight Connector 22" o:spid="_x0000_s1026" style="position:absolute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86.95pt,421.3pt" to="-72.8pt,4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" strokecolor="#999 [3207]" strokeweight=".3pt">
              <v:stroke endcap="square"/>
              <w10:wrap anchory="page"/>
              <w10:anchorlock/>
            </v:line>
          </w:pict>
        </mc:Fallback>
      </mc:AlternateContent>
    </w:r>
    <w:r w:rsidRPr="0099201E">
      <w:rPr>
        <w:noProof/>
        <w:lang w:val="cs-CZ" w:eastAsia="cs-CZ"/>
      </w:rPr>
      <w:drawing>
        <wp:anchor distT="0" distB="0" distL="114300" distR="114300" simplePos="0" relativeHeight="251659264" behindDoc="0" locked="1" layoutInCell="1" allowOverlap="1" wp14:anchorId="0E0AB0DC" wp14:editId="4B2F9E8B">
          <wp:simplePos x="0" y="0"/>
          <wp:positionH relativeFrom="column">
            <wp:posOffset>3639820</wp:posOffset>
          </wp:positionH>
          <wp:positionV relativeFrom="page">
            <wp:posOffset>377825</wp:posOffset>
          </wp:positionV>
          <wp:extent cx="2588400" cy="381600"/>
          <wp:effectExtent l="0" t="0" r="2540" b="0"/>
          <wp:wrapNone/>
          <wp:docPr id="28" name="Picture 4" descr="ABB1ClaimL_rgb300_100mmLIGHT Ko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4" descr="ABB1ClaimL_rgb300_100mmLIGHT Kop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gray">
                  <a:xfrm>
                    <a:off x="0" y="0"/>
                    <a:ext cx="2588400" cy="38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515" w:rsidRDefault="00E25515" w:rsidP="004509AB">
    <w:pPr>
      <w:pStyle w:val="Header"/>
      <w:tabs>
        <w:tab w:val="clear" w:pos="9406"/>
      </w:tabs>
    </w:pPr>
    <w:r w:rsidRPr="00A85019"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82816" behindDoc="0" locked="1" layoutInCell="1" allowOverlap="1" wp14:anchorId="7CE2244B" wp14:editId="0A973D5F">
              <wp:simplePos x="0" y="0"/>
              <wp:positionH relativeFrom="column">
                <wp:posOffset>-1075055</wp:posOffset>
              </wp:positionH>
              <wp:positionV relativeFrom="page">
                <wp:posOffset>5350510</wp:posOffset>
              </wp:positionV>
              <wp:extent cx="180000" cy="0"/>
              <wp:effectExtent l="19050" t="19050" r="29845" b="38100"/>
              <wp:wrapNone/>
              <wp:docPr id="15" name="Straight Connecto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3810" cap="sq">
                        <a:solidFill>
                          <a:schemeClr val="accent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CC445FD" id="Straight Connector 15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84.65pt,421.3pt" to="-70.5pt,4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" strokecolor="#999 [3207]" strokeweight=".3pt">
              <v:stroke endcap="square"/>
              <w10:wrap anchory="page"/>
              <w10:anchorlock/>
            </v:line>
          </w:pict>
        </mc:Fallback>
      </mc:AlternateContent>
    </w:r>
    <w:r w:rsidRPr="00A85019">
      <w:rPr>
        <w:noProof/>
        <w:lang w:val="cs-CZ" w:eastAsia="cs-CZ"/>
      </w:rPr>
      <w:drawing>
        <wp:anchor distT="0" distB="0" distL="114300" distR="114300" simplePos="0" relativeHeight="251680768" behindDoc="0" locked="1" layoutInCell="1" allowOverlap="1" wp14:anchorId="671A1D2E" wp14:editId="6FDE6C56">
          <wp:simplePos x="0" y="0"/>
          <wp:positionH relativeFrom="column">
            <wp:posOffset>3639185</wp:posOffset>
          </wp:positionH>
          <wp:positionV relativeFrom="page">
            <wp:posOffset>379730</wp:posOffset>
          </wp:positionV>
          <wp:extent cx="2588260" cy="381000"/>
          <wp:effectExtent l="0" t="0" r="2540" b="0"/>
          <wp:wrapNone/>
          <wp:docPr id="288" name="Picture 4" descr="ABB1ClaimL_rgb300_100mmLIGHT Ko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4" descr="ABB1ClaimL_rgb300_100mmLIGHT Kop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gray">
                  <a:xfrm>
                    <a:off x="0" y="0"/>
                    <a:ext cx="258826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85019"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81792" behindDoc="0" locked="1" layoutInCell="1" allowOverlap="1" wp14:anchorId="42EF1E65" wp14:editId="6A6DEBF8">
              <wp:simplePos x="0" y="0"/>
              <wp:positionH relativeFrom="column">
                <wp:posOffset>-1075055</wp:posOffset>
              </wp:positionH>
              <wp:positionV relativeFrom="page">
                <wp:posOffset>4144010</wp:posOffset>
              </wp:positionV>
              <wp:extent cx="180000" cy="0"/>
              <wp:effectExtent l="19050" t="19050" r="29845" b="38100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3810" cap="sq">
                        <a:solidFill>
                          <a:schemeClr val="accent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F7BAC8" id="Straight Connector 14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84.65pt,326.3pt" to="-70.5pt,3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" strokecolor="#999 [3207]" strokeweight=".3pt">
              <v:stroke endcap="square"/>
              <w10:wrap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04D9B"/>
    <w:multiLevelType w:val="hybridMultilevel"/>
    <w:tmpl w:val="D79402D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A4313"/>
    <w:multiLevelType w:val="hybridMultilevel"/>
    <w:tmpl w:val="8C3687DC"/>
    <w:lvl w:ilvl="0" w:tplc="66AEB4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83E2B"/>
    <w:multiLevelType w:val="hybridMultilevel"/>
    <w:tmpl w:val="7BB67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D0A88"/>
    <w:multiLevelType w:val="hybridMultilevel"/>
    <w:tmpl w:val="FAB0C3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A6E1DA4"/>
    <w:multiLevelType w:val="hybridMultilevel"/>
    <w:tmpl w:val="220C9AAE"/>
    <w:lvl w:ilvl="0" w:tplc="7AEC357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1" w:tplc="B4523A6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2" w:tplc="943EB0D6">
      <w:start w:val="1"/>
      <w:numFmt w:val="bullet"/>
      <w:pStyle w:val="BulletPoint03"/>
      <w:lvlText w:val=""/>
      <w:lvlJc w:val="left"/>
      <w:pPr>
        <w:ind w:left="216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E23A6"/>
    <w:multiLevelType w:val="hybridMultilevel"/>
    <w:tmpl w:val="1C9E5C88"/>
    <w:lvl w:ilvl="0" w:tplc="E77C2A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CE7032"/>
    <w:multiLevelType w:val="hybridMultilevel"/>
    <w:tmpl w:val="070E0A84"/>
    <w:lvl w:ilvl="0" w:tplc="2E48F1B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1" w:tplc="6672897C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2" w:tplc="667289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200B8A"/>
    <w:multiLevelType w:val="hybridMultilevel"/>
    <w:tmpl w:val="D8282B5C"/>
    <w:lvl w:ilvl="0" w:tplc="B7F24EDC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1" w:tplc="6672897C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A8451C"/>
    <w:multiLevelType w:val="hybridMultilevel"/>
    <w:tmpl w:val="A5E25C0C"/>
    <w:lvl w:ilvl="0" w:tplc="7AEC3570">
      <w:start w:val="1"/>
      <w:numFmt w:val="bullet"/>
      <w:pStyle w:val="BulletPoint01"/>
      <w:lvlText w:val=""/>
      <w:lvlJc w:val="left"/>
      <w:pPr>
        <w:ind w:left="72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1" w:tplc="B4523A60">
      <w:start w:val="1"/>
      <w:numFmt w:val="bullet"/>
      <w:pStyle w:val="BulletPoint02"/>
      <w:lvlText w:val=""/>
      <w:lvlJc w:val="left"/>
      <w:pPr>
        <w:ind w:left="144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492BBD"/>
    <w:multiLevelType w:val="hybridMultilevel"/>
    <w:tmpl w:val="4B1000D2"/>
    <w:lvl w:ilvl="0" w:tplc="6672897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aps w:val="0"/>
        <w:strike w:val="0"/>
        <w:dstrike w:val="0"/>
        <w:vanish w:val="0"/>
        <w:color w:val="002897" w:themeColor="text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8"/>
  </w:num>
  <w:num w:numId="5">
    <w:abstractNumId w:val="4"/>
  </w:num>
  <w:num w:numId="6">
    <w:abstractNumId w:val="9"/>
  </w:num>
  <w:num w:numId="7">
    <w:abstractNumId w:val="6"/>
  </w:num>
  <w:num w:numId="8">
    <w:abstractNumId w:val="7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3DE"/>
    <w:rsid w:val="00012631"/>
    <w:rsid w:val="00013EB6"/>
    <w:rsid w:val="00051CFD"/>
    <w:rsid w:val="00087C05"/>
    <w:rsid w:val="00096D30"/>
    <w:rsid w:val="000C359B"/>
    <w:rsid w:val="000D2820"/>
    <w:rsid w:val="000D3F48"/>
    <w:rsid w:val="000E028C"/>
    <w:rsid w:val="00104DAD"/>
    <w:rsid w:val="00165DE8"/>
    <w:rsid w:val="0018043E"/>
    <w:rsid w:val="001861CA"/>
    <w:rsid w:val="001951F5"/>
    <w:rsid w:val="001F77BE"/>
    <w:rsid w:val="00205CCE"/>
    <w:rsid w:val="002253DE"/>
    <w:rsid w:val="00231801"/>
    <w:rsid w:val="00244B97"/>
    <w:rsid w:val="0024691B"/>
    <w:rsid w:val="00250B85"/>
    <w:rsid w:val="002635F0"/>
    <w:rsid w:val="0027037B"/>
    <w:rsid w:val="00287D7C"/>
    <w:rsid w:val="00293DAD"/>
    <w:rsid w:val="002B02B7"/>
    <w:rsid w:val="003203ED"/>
    <w:rsid w:val="003641AD"/>
    <w:rsid w:val="00386238"/>
    <w:rsid w:val="0040674B"/>
    <w:rsid w:val="004118DB"/>
    <w:rsid w:val="00422811"/>
    <w:rsid w:val="0042752A"/>
    <w:rsid w:val="00434B45"/>
    <w:rsid w:val="004509AB"/>
    <w:rsid w:val="00476E52"/>
    <w:rsid w:val="00490B78"/>
    <w:rsid w:val="004B6DCD"/>
    <w:rsid w:val="004C286B"/>
    <w:rsid w:val="004F4BD3"/>
    <w:rsid w:val="00507D1D"/>
    <w:rsid w:val="005171FD"/>
    <w:rsid w:val="00554FBE"/>
    <w:rsid w:val="00560D68"/>
    <w:rsid w:val="00562B0A"/>
    <w:rsid w:val="00563BB4"/>
    <w:rsid w:val="00597F6D"/>
    <w:rsid w:val="005D4F77"/>
    <w:rsid w:val="006273C6"/>
    <w:rsid w:val="0064626F"/>
    <w:rsid w:val="006470F0"/>
    <w:rsid w:val="00665F84"/>
    <w:rsid w:val="0069761F"/>
    <w:rsid w:val="006A0B8E"/>
    <w:rsid w:val="006A6AB1"/>
    <w:rsid w:val="006B77C9"/>
    <w:rsid w:val="006C3C87"/>
    <w:rsid w:val="006E6EC4"/>
    <w:rsid w:val="00701BEC"/>
    <w:rsid w:val="00723F1F"/>
    <w:rsid w:val="00726FA8"/>
    <w:rsid w:val="00732F89"/>
    <w:rsid w:val="0074082E"/>
    <w:rsid w:val="00763E94"/>
    <w:rsid w:val="008A55BE"/>
    <w:rsid w:val="008A66DC"/>
    <w:rsid w:val="008C3349"/>
    <w:rsid w:val="009050E7"/>
    <w:rsid w:val="0094212E"/>
    <w:rsid w:val="00942618"/>
    <w:rsid w:val="009743AC"/>
    <w:rsid w:val="0099201E"/>
    <w:rsid w:val="009D4D4A"/>
    <w:rsid w:val="00A0139C"/>
    <w:rsid w:val="00A07CC8"/>
    <w:rsid w:val="00A115F2"/>
    <w:rsid w:val="00A155C0"/>
    <w:rsid w:val="00A24020"/>
    <w:rsid w:val="00A3063F"/>
    <w:rsid w:val="00A30FC6"/>
    <w:rsid w:val="00A42AA6"/>
    <w:rsid w:val="00A64549"/>
    <w:rsid w:val="00A65738"/>
    <w:rsid w:val="00A834FB"/>
    <w:rsid w:val="00A85019"/>
    <w:rsid w:val="00A85ECD"/>
    <w:rsid w:val="00A95B73"/>
    <w:rsid w:val="00AD5214"/>
    <w:rsid w:val="00AE311B"/>
    <w:rsid w:val="00AE397E"/>
    <w:rsid w:val="00B3759B"/>
    <w:rsid w:val="00B720A5"/>
    <w:rsid w:val="00B74A70"/>
    <w:rsid w:val="00BB3B54"/>
    <w:rsid w:val="00BE7DC9"/>
    <w:rsid w:val="00C5371E"/>
    <w:rsid w:val="00C65EF0"/>
    <w:rsid w:val="00C77FB5"/>
    <w:rsid w:val="00CB0EDD"/>
    <w:rsid w:val="00CB2908"/>
    <w:rsid w:val="00CE4A30"/>
    <w:rsid w:val="00CE5F14"/>
    <w:rsid w:val="00D470B7"/>
    <w:rsid w:val="00D70107"/>
    <w:rsid w:val="00D72904"/>
    <w:rsid w:val="00DA5A98"/>
    <w:rsid w:val="00DC47AE"/>
    <w:rsid w:val="00DC4E56"/>
    <w:rsid w:val="00E143FB"/>
    <w:rsid w:val="00E20D02"/>
    <w:rsid w:val="00E20D23"/>
    <w:rsid w:val="00E25515"/>
    <w:rsid w:val="00E34329"/>
    <w:rsid w:val="00E42660"/>
    <w:rsid w:val="00E53112"/>
    <w:rsid w:val="00E57628"/>
    <w:rsid w:val="00E92422"/>
    <w:rsid w:val="00F05907"/>
    <w:rsid w:val="00F214DC"/>
    <w:rsid w:val="00F64B80"/>
    <w:rsid w:val="00F8606E"/>
    <w:rsid w:val="00FF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5:docId w15:val="{BE9686AA-64B4-4300-B5DB-FBCA310A8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3DAD"/>
    <w:pPr>
      <w:spacing w:after="0" w:line="249" w:lineRule="atLeast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7D7C"/>
    <w:pPr>
      <w:tabs>
        <w:tab w:val="left" w:pos="-3780"/>
      </w:tabs>
      <w:outlineLvl w:val="0"/>
    </w:pPr>
    <w:rPr>
      <w:b/>
      <w:noProof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287D7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5ADE" w:themeColor="accen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201E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201E"/>
  </w:style>
  <w:style w:type="paragraph" w:styleId="Footer">
    <w:name w:val="footer"/>
    <w:basedOn w:val="Normal"/>
    <w:link w:val="FooterChar"/>
    <w:uiPriority w:val="99"/>
    <w:unhideWhenUsed/>
    <w:rsid w:val="0099201E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201E"/>
  </w:style>
  <w:style w:type="paragraph" w:styleId="BalloonText">
    <w:name w:val="Balloon Text"/>
    <w:basedOn w:val="Normal"/>
    <w:link w:val="BalloonTextChar"/>
    <w:uiPriority w:val="99"/>
    <w:semiHidden/>
    <w:unhideWhenUsed/>
    <w:rsid w:val="0099201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01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9761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87D7C"/>
    <w:rPr>
      <w:b/>
      <w:noProof/>
      <w:sz w:val="18"/>
    </w:rPr>
  </w:style>
  <w:style w:type="character" w:styleId="Strong">
    <w:name w:val="Strong"/>
    <w:basedOn w:val="DefaultParagraphFont"/>
    <w:uiPriority w:val="22"/>
    <w:qFormat/>
    <w:rsid w:val="00293DAD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CE4A30"/>
    <w:rPr>
      <w:color w:val="808080"/>
    </w:rPr>
  </w:style>
  <w:style w:type="paragraph" w:customStyle="1" w:styleId="SenderAdress">
    <w:name w:val="Sender Adress"/>
    <w:basedOn w:val="Normal"/>
    <w:qFormat/>
    <w:rsid w:val="00CE4A30"/>
    <w:pPr>
      <w:spacing w:line="160" w:lineRule="exact"/>
    </w:pPr>
    <w:rPr>
      <w:sz w:val="13"/>
      <w:szCs w:val="13"/>
      <w:lang w:val="en-US"/>
    </w:rPr>
  </w:style>
  <w:style w:type="table" w:styleId="TableGrid">
    <w:name w:val="Table Grid"/>
    <w:basedOn w:val="TableNormal"/>
    <w:uiPriority w:val="59"/>
    <w:rsid w:val="00C77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Titles">
    <w:name w:val="Reference Titles"/>
    <w:basedOn w:val="Normal"/>
    <w:rsid w:val="00C77FB5"/>
    <w:pPr>
      <w:spacing w:line="240" w:lineRule="auto"/>
    </w:pPr>
    <w:rPr>
      <w:sz w:val="13"/>
      <w:szCs w:val="13"/>
      <w:lang w:val="en-US"/>
    </w:rPr>
  </w:style>
  <w:style w:type="character" w:styleId="Hyperlink">
    <w:name w:val="Hyperlink"/>
    <w:basedOn w:val="DefaultParagraphFont"/>
    <w:uiPriority w:val="99"/>
    <w:unhideWhenUsed/>
    <w:rsid w:val="00287D7C"/>
    <w:rPr>
      <w:color w:val="005ADE" w:themeColor="accent1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D7C"/>
    <w:rPr>
      <w:rFonts w:asciiTheme="majorHAnsi" w:eastAsiaTheme="majorEastAsia" w:hAnsiTheme="majorHAnsi" w:cstheme="majorBidi"/>
      <w:b/>
      <w:bCs/>
      <w:color w:val="005ADE" w:themeColor="accent1"/>
      <w:sz w:val="18"/>
      <w:szCs w:val="26"/>
    </w:rPr>
  </w:style>
  <w:style w:type="paragraph" w:styleId="ListParagraph">
    <w:name w:val="List Paragraph"/>
    <w:basedOn w:val="Normal"/>
    <w:uiPriority w:val="34"/>
    <w:qFormat/>
    <w:rsid w:val="00434B45"/>
    <w:pPr>
      <w:numPr>
        <w:numId w:val="8"/>
      </w:numPr>
      <w:tabs>
        <w:tab w:val="left" w:pos="-3780"/>
      </w:tabs>
      <w:ind w:left="284" w:hanging="284"/>
      <w:contextualSpacing/>
    </w:pPr>
    <w:rPr>
      <w:noProof/>
      <w:lang w:val="en-US"/>
    </w:rPr>
  </w:style>
  <w:style w:type="paragraph" w:customStyle="1" w:styleId="BulletPoint01">
    <w:name w:val="Bullet Point 01"/>
    <w:basedOn w:val="Normal"/>
    <w:qFormat/>
    <w:rsid w:val="00F64B80"/>
    <w:pPr>
      <w:numPr>
        <w:numId w:val="4"/>
      </w:numPr>
      <w:tabs>
        <w:tab w:val="left" w:pos="-3780"/>
      </w:tabs>
      <w:ind w:left="284" w:hanging="284"/>
      <w:contextualSpacing/>
    </w:pPr>
    <w:rPr>
      <w:lang w:val="en-US"/>
    </w:rPr>
  </w:style>
  <w:style w:type="paragraph" w:customStyle="1" w:styleId="BulletPoint02">
    <w:name w:val="Bullet Point 02"/>
    <w:basedOn w:val="BulletPoint01"/>
    <w:qFormat/>
    <w:rsid w:val="0069761F"/>
    <w:pPr>
      <w:numPr>
        <w:ilvl w:val="1"/>
      </w:numPr>
      <w:ind w:left="567" w:hanging="283"/>
    </w:pPr>
  </w:style>
  <w:style w:type="paragraph" w:customStyle="1" w:styleId="BulletPoint03">
    <w:name w:val="Bullet Point 03"/>
    <w:basedOn w:val="BulletPoint02"/>
    <w:qFormat/>
    <w:rsid w:val="0069761F"/>
    <w:pPr>
      <w:numPr>
        <w:ilvl w:val="2"/>
        <w:numId w:val="5"/>
      </w:numPr>
      <w:ind w:left="851" w:hanging="284"/>
    </w:pPr>
  </w:style>
  <w:style w:type="paragraph" w:customStyle="1" w:styleId="SenderInformation">
    <w:name w:val="Sender Information"/>
    <w:basedOn w:val="SenderAdress"/>
    <w:qFormat/>
    <w:rsid w:val="00E143FB"/>
    <w:pPr>
      <w:spacing w:after="80"/>
    </w:pPr>
  </w:style>
  <w:style w:type="paragraph" w:customStyle="1" w:styleId="0">
    <w:name w:val="0"/>
    <w:basedOn w:val="Normal"/>
    <w:rsid w:val="00087C05"/>
    <w:pPr>
      <w:spacing w:line="240" w:lineRule="auto"/>
    </w:pPr>
    <w:rPr>
      <w:rFonts w:ascii="Arial" w:eastAsia="Times New Roman" w:hAnsi="Arial" w:cs="Times New Roman"/>
      <w:sz w:val="22"/>
      <w:szCs w:val="20"/>
      <w:lang w:val="en-US"/>
    </w:rPr>
  </w:style>
  <w:style w:type="paragraph" w:customStyle="1" w:styleId="scfbrieftext">
    <w:name w:val="scfbrieftext"/>
    <w:basedOn w:val="Normal"/>
    <w:rsid w:val="00087C05"/>
    <w:pPr>
      <w:spacing w:line="240" w:lineRule="auto"/>
    </w:pPr>
    <w:rPr>
      <w:rFonts w:ascii="Arial" w:eastAsia="Times New Roman" w:hAnsi="Arial" w:cs="Times New Roman"/>
      <w:sz w:val="22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7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8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0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13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05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a\PPMV\Supplier&#180;s%20day\invitation%20letter_suppliers%20day_2016_eng.dotx" TargetMode="External"/></Relationships>
</file>

<file path=word/theme/theme1.xml><?xml version="1.0" encoding="utf-8"?>
<a:theme xmlns:a="http://schemas.openxmlformats.org/drawingml/2006/main" name="ABB">
  <a:themeElements>
    <a:clrScheme name="ABB Design Blue">
      <a:dk1>
        <a:srgbClr val="000000"/>
      </a:dk1>
      <a:lt1>
        <a:srgbClr val="FFFFFF"/>
      </a:lt1>
      <a:dk2>
        <a:srgbClr val="002897"/>
      </a:dk2>
      <a:lt2>
        <a:srgbClr val="666666"/>
      </a:lt2>
      <a:accent1>
        <a:srgbClr val="005ADE"/>
      </a:accent1>
      <a:accent2>
        <a:srgbClr val="0096EA"/>
      </a:accent2>
      <a:accent3>
        <a:srgbClr val="5BD8FF"/>
      </a:accent3>
      <a:accent4>
        <a:srgbClr val="999999"/>
      </a:accent4>
      <a:accent5>
        <a:srgbClr val="666666"/>
      </a:accent5>
      <a:accent6>
        <a:srgbClr val="666666"/>
      </a:accent6>
      <a:hlink>
        <a:srgbClr val="5BD8FF"/>
      </a:hlink>
      <a:folHlink>
        <a:srgbClr val="999999"/>
      </a:folHlink>
    </a:clrScheme>
    <a:fontScheme name="ABB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9525">
          <a:noFill/>
        </a:ln>
      </a:spPr>
      <a:bodyPr lIns="0" tIns="0" rIns="0" bIns="0"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2700">
          <a:solidFill>
            <a:schemeClr val="accent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 bwMode="auto">
        <a:noFill/>
        <a:ln w="9525">
          <a:noFill/>
          <a:miter lim="800000"/>
          <a:headEnd/>
          <a:tailEnd/>
        </a:ln>
      </a:spPr>
      <a:bodyPr rot="0" vert="horz" wrap="square" lIns="0" tIns="0" rIns="0" bIns="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P.O. Box 0000, Sample Town 00000   2nd line for address 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B571AD6-8EDB-461C-83D0-6C6A9FEB2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invitation letter_suppliers day_2016_eng.dotx</Template>
  <TotalTime>1</TotalTime>
  <Pages>1</Pages>
  <Words>158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ABB Company name,</Company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Vladimira Voroninova</dc:creator>
  <cp:lastModifiedBy>Stefan Hornak</cp:lastModifiedBy>
  <cp:revision>2</cp:revision>
  <cp:lastPrinted>2016-01-13T10:39:00Z</cp:lastPrinted>
  <dcterms:created xsi:type="dcterms:W3CDTF">2016-04-21T12:58:00Z</dcterms:created>
  <dcterms:modified xsi:type="dcterms:W3CDTF">2016-04-21T12:58:00Z</dcterms:modified>
</cp:coreProperties>
</file>